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6AC" w:rsidRPr="00C95860" w:rsidRDefault="005E46AC" w:rsidP="00DC07E6">
      <w:pPr>
        <w:widowControl w:val="0"/>
        <w:tabs>
          <w:tab w:val="left" w:pos="567"/>
        </w:tabs>
        <w:spacing w:before="58" w:line="261" w:lineRule="auto"/>
        <w:jc w:val="both"/>
        <w:rPr>
          <w:rFonts w:ascii="EHUSans" w:eastAsia="Calibri" w:hAnsi="EHUSans"/>
          <w:color w:val="2E74B5"/>
          <w:spacing w:val="1"/>
          <w:w w:val="110"/>
          <w:sz w:val="32"/>
          <w:szCs w:val="32"/>
          <w:lang w:eastAsia="en-US"/>
        </w:rPr>
      </w:pPr>
      <w:r w:rsidRPr="00C95860">
        <w:rPr>
          <w:rFonts w:ascii="EHUSans" w:eastAsia="Calibri" w:hAnsi="EHUSans"/>
          <w:color w:val="2E74B5"/>
          <w:spacing w:val="1"/>
          <w:w w:val="110"/>
          <w:sz w:val="32"/>
          <w:szCs w:val="32"/>
          <w:lang w:eastAsia="en-US"/>
        </w:rPr>
        <w:t xml:space="preserve">Formulario de </w:t>
      </w:r>
      <w:r>
        <w:rPr>
          <w:rFonts w:ascii="EHUSans" w:eastAsia="Calibri" w:hAnsi="EHUSans"/>
          <w:color w:val="2E74B5"/>
          <w:spacing w:val="1"/>
          <w:w w:val="110"/>
          <w:sz w:val="32"/>
          <w:szCs w:val="32"/>
          <w:lang w:eastAsia="en-US"/>
        </w:rPr>
        <w:t>recepción de ayuda</w:t>
      </w:r>
    </w:p>
    <w:p w:rsidR="005E46AC" w:rsidRDefault="005E46AC" w:rsidP="005E46AC">
      <w:pPr>
        <w:widowControl w:val="0"/>
        <w:tabs>
          <w:tab w:val="left" w:pos="567"/>
        </w:tabs>
        <w:spacing w:before="58" w:line="261" w:lineRule="auto"/>
        <w:jc w:val="both"/>
        <w:rPr>
          <w:rFonts w:ascii="Calibri" w:eastAsia="Calibri" w:hAnsi="Calibri"/>
          <w:spacing w:val="1"/>
          <w:w w:val="110"/>
          <w:sz w:val="22"/>
          <w:szCs w:val="22"/>
          <w:lang w:eastAsia="en-US"/>
        </w:rPr>
      </w:pPr>
    </w:p>
    <w:tbl>
      <w:tblPr>
        <w:tblW w:w="9212" w:type="pct"/>
        <w:tblLook w:val="04A0" w:firstRow="1" w:lastRow="0" w:firstColumn="1" w:lastColumn="0" w:noHBand="0" w:noVBand="1"/>
      </w:tblPr>
      <w:tblGrid>
        <w:gridCol w:w="6466"/>
        <w:gridCol w:w="213"/>
        <w:gridCol w:w="1999"/>
        <w:gridCol w:w="6992"/>
      </w:tblGrid>
      <w:tr w:rsidR="005E46AC" w:rsidRPr="00374D89" w:rsidTr="00434A5B">
        <w:trPr>
          <w:gridAfter w:val="1"/>
          <w:wAfter w:w="2231" w:type="pct"/>
        </w:trPr>
        <w:tc>
          <w:tcPr>
            <w:tcW w:w="2769" w:type="pct"/>
            <w:gridSpan w:val="3"/>
            <w:shd w:val="clear" w:color="auto" w:fill="4472C4"/>
          </w:tcPr>
          <w:p w:rsidR="005E46AC" w:rsidRPr="00374D89" w:rsidRDefault="005E46AC" w:rsidP="00434A5B">
            <w:pPr>
              <w:pStyle w:val="Ttulo1"/>
              <w:rPr>
                <w:rFonts w:ascii="EHUSans" w:hAnsi="EHUSans"/>
                <w:sz w:val="22"/>
                <w:szCs w:val="22"/>
              </w:rPr>
            </w:pPr>
            <w:r w:rsidRPr="00374D89">
              <w:rPr>
                <w:rFonts w:ascii="EHUSans" w:hAnsi="EHUSans"/>
                <w:sz w:val="22"/>
                <w:szCs w:val="22"/>
              </w:rPr>
              <w:t>Solicitante</w:t>
            </w:r>
          </w:p>
        </w:tc>
      </w:tr>
      <w:tr w:rsidR="005E46AC" w:rsidRPr="00374D89" w:rsidTr="00434A5B">
        <w:trPr>
          <w:gridAfter w:val="1"/>
          <w:wAfter w:w="2231" w:type="pct"/>
        </w:trPr>
        <w:tc>
          <w:tcPr>
            <w:tcW w:w="2131" w:type="pct"/>
            <w:gridSpan w:val="2"/>
            <w:shd w:val="clear" w:color="auto" w:fill="F2F2F2"/>
            <w:vAlign w:val="bottom"/>
          </w:tcPr>
          <w:p w:rsidR="005E46AC" w:rsidRPr="00374D89" w:rsidRDefault="005E46AC" w:rsidP="00434A5B">
            <w:pPr>
              <w:pStyle w:val="Sangranormal"/>
              <w:ind w:left="142"/>
              <w:rPr>
                <w:rFonts w:ascii="EHUSans" w:hAnsi="EHUSans"/>
                <w:sz w:val="22"/>
                <w:szCs w:val="22"/>
              </w:rPr>
            </w:pPr>
            <w:r w:rsidRPr="00374D89">
              <w:rPr>
                <w:rFonts w:ascii="EHUSans" w:hAnsi="EHUSans"/>
                <w:sz w:val="22"/>
                <w:szCs w:val="22"/>
                <w:lang w:bidi="es-ES"/>
              </w:rPr>
              <w:t>Nombre</w:t>
            </w:r>
          </w:p>
        </w:tc>
        <w:tc>
          <w:tcPr>
            <w:tcW w:w="638" w:type="pct"/>
            <w:shd w:val="clear" w:color="auto" w:fill="F2F2F2"/>
            <w:vAlign w:val="bottom"/>
          </w:tcPr>
          <w:p w:rsidR="005E46AC" w:rsidRPr="00374D89" w:rsidRDefault="005E46AC" w:rsidP="00434A5B">
            <w:pPr>
              <w:spacing w:before="120"/>
              <w:rPr>
                <w:rFonts w:ascii="EHUSans" w:eastAsia="Calibri" w:hAnsi="EHUSans"/>
                <w:sz w:val="22"/>
                <w:szCs w:val="22"/>
              </w:rPr>
            </w:pPr>
          </w:p>
        </w:tc>
      </w:tr>
      <w:tr w:rsidR="005E46AC" w:rsidRPr="00374D89" w:rsidTr="00434A5B">
        <w:trPr>
          <w:gridAfter w:val="1"/>
          <w:wAfter w:w="2231" w:type="pct"/>
        </w:trPr>
        <w:tc>
          <w:tcPr>
            <w:tcW w:w="2131" w:type="pct"/>
            <w:gridSpan w:val="2"/>
            <w:shd w:val="clear" w:color="auto" w:fill="auto"/>
            <w:vAlign w:val="bottom"/>
          </w:tcPr>
          <w:p w:rsidR="005E46AC" w:rsidRPr="00374D89" w:rsidRDefault="005E46AC" w:rsidP="00434A5B">
            <w:pPr>
              <w:pStyle w:val="Sangranormal"/>
              <w:ind w:left="142"/>
              <w:rPr>
                <w:rFonts w:ascii="EHUSans" w:hAnsi="EHUSans"/>
                <w:sz w:val="22"/>
                <w:szCs w:val="22"/>
              </w:rPr>
            </w:pPr>
            <w:r w:rsidRPr="00374D89">
              <w:rPr>
                <w:rFonts w:ascii="EHUSans" w:hAnsi="EHUSans"/>
                <w:sz w:val="22"/>
                <w:szCs w:val="22"/>
                <w:lang w:bidi="es-ES"/>
              </w:rPr>
              <w:t>Apellidos</w:t>
            </w:r>
          </w:p>
        </w:tc>
        <w:tc>
          <w:tcPr>
            <w:tcW w:w="638" w:type="pct"/>
            <w:shd w:val="clear" w:color="auto" w:fill="auto"/>
            <w:vAlign w:val="bottom"/>
          </w:tcPr>
          <w:p w:rsidR="005E46AC" w:rsidRPr="00374D89" w:rsidRDefault="005E46AC" w:rsidP="00434A5B">
            <w:pPr>
              <w:spacing w:before="120"/>
              <w:rPr>
                <w:rFonts w:ascii="EHUSans" w:eastAsia="Calibri" w:hAnsi="EHUSans"/>
                <w:sz w:val="22"/>
                <w:szCs w:val="22"/>
              </w:rPr>
            </w:pPr>
          </w:p>
        </w:tc>
      </w:tr>
      <w:tr w:rsidR="005E46AC" w:rsidRPr="00374D89" w:rsidTr="00434A5B">
        <w:trPr>
          <w:gridAfter w:val="1"/>
          <w:wAfter w:w="2231" w:type="pct"/>
        </w:trPr>
        <w:tc>
          <w:tcPr>
            <w:tcW w:w="2131" w:type="pct"/>
            <w:gridSpan w:val="2"/>
            <w:shd w:val="clear" w:color="auto" w:fill="F2F2F2"/>
            <w:vAlign w:val="bottom"/>
          </w:tcPr>
          <w:p w:rsidR="005E46AC" w:rsidRPr="00374D89" w:rsidRDefault="005E46AC" w:rsidP="00434A5B">
            <w:pPr>
              <w:pStyle w:val="Sangranormal"/>
              <w:ind w:left="142"/>
              <w:rPr>
                <w:rFonts w:ascii="EHUSans" w:hAnsi="EHUSans"/>
                <w:sz w:val="22"/>
                <w:szCs w:val="22"/>
              </w:rPr>
            </w:pPr>
            <w:r w:rsidRPr="00374D89">
              <w:rPr>
                <w:rFonts w:ascii="EHUSans" w:hAnsi="EHUSans"/>
                <w:sz w:val="22"/>
                <w:szCs w:val="22"/>
                <w:lang w:bidi="es-ES"/>
              </w:rPr>
              <w:t>Sección</w:t>
            </w:r>
          </w:p>
        </w:tc>
        <w:tc>
          <w:tcPr>
            <w:tcW w:w="638" w:type="pct"/>
            <w:shd w:val="clear" w:color="auto" w:fill="F2F2F2"/>
            <w:vAlign w:val="bottom"/>
          </w:tcPr>
          <w:p w:rsidR="005E46AC" w:rsidRPr="00374D89" w:rsidRDefault="005E46AC" w:rsidP="00434A5B">
            <w:pPr>
              <w:spacing w:before="120"/>
              <w:rPr>
                <w:rFonts w:ascii="EHUSans" w:eastAsia="Calibri" w:hAnsi="EHUSans"/>
                <w:sz w:val="22"/>
                <w:szCs w:val="22"/>
              </w:rPr>
            </w:pPr>
          </w:p>
        </w:tc>
      </w:tr>
      <w:tr w:rsidR="005E46AC" w:rsidRPr="00374D89" w:rsidTr="00434A5B">
        <w:trPr>
          <w:gridAfter w:val="1"/>
          <w:wAfter w:w="2231" w:type="pct"/>
        </w:trPr>
        <w:tc>
          <w:tcPr>
            <w:tcW w:w="2131" w:type="pct"/>
            <w:gridSpan w:val="2"/>
            <w:shd w:val="clear" w:color="auto" w:fill="auto"/>
            <w:vAlign w:val="bottom"/>
          </w:tcPr>
          <w:p w:rsidR="005E46AC" w:rsidRPr="00374D89" w:rsidRDefault="005E46AC" w:rsidP="00434A5B">
            <w:pPr>
              <w:pStyle w:val="Sangranormal"/>
              <w:ind w:left="142"/>
              <w:rPr>
                <w:rFonts w:ascii="EHUSans" w:hAnsi="EHUSans"/>
                <w:sz w:val="22"/>
                <w:szCs w:val="22"/>
              </w:rPr>
            </w:pPr>
            <w:r w:rsidRPr="00374D89">
              <w:rPr>
                <w:rFonts w:ascii="EHUSans" w:hAnsi="EHUSans"/>
                <w:sz w:val="22"/>
                <w:szCs w:val="22"/>
                <w:lang w:bidi="es-ES"/>
              </w:rPr>
              <w:t>Correo electrónico</w:t>
            </w:r>
          </w:p>
        </w:tc>
        <w:tc>
          <w:tcPr>
            <w:tcW w:w="638" w:type="pct"/>
            <w:shd w:val="clear" w:color="auto" w:fill="auto"/>
            <w:vAlign w:val="bottom"/>
          </w:tcPr>
          <w:p w:rsidR="005E46AC" w:rsidRPr="00374D89" w:rsidRDefault="005E46AC" w:rsidP="00434A5B">
            <w:pPr>
              <w:spacing w:before="120"/>
              <w:rPr>
                <w:rFonts w:ascii="EHUSans" w:eastAsia="Calibri" w:hAnsi="EHUSans"/>
                <w:sz w:val="22"/>
                <w:szCs w:val="22"/>
              </w:rPr>
            </w:pPr>
          </w:p>
        </w:tc>
      </w:tr>
      <w:tr w:rsidR="005E46AC" w:rsidRPr="00374D89" w:rsidTr="00434A5B">
        <w:trPr>
          <w:gridAfter w:val="1"/>
          <w:wAfter w:w="2231" w:type="pct"/>
          <w:trHeight w:val="54"/>
        </w:trPr>
        <w:tc>
          <w:tcPr>
            <w:tcW w:w="2769" w:type="pct"/>
            <w:gridSpan w:val="3"/>
            <w:shd w:val="clear" w:color="auto" w:fill="auto"/>
          </w:tcPr>
          <w:p w:rsidR="005E46AC" w:rsidRPr="00374D89" w:rsidRDefault="005E46AC" w:rsidP="00434A5B">
            <w:pPr>
              <w:rPr>
                <w:rFonts w:ascii="EHUSans" w:eastAsia="Calibri" w:hAnsi="EHUSans"/>
                <w:b/>
                <w:sz w:val="22"/>
                <w:szCs w:val="22"/>
              </w:rPr>
            </w:pPr>
          </w:p>
        </w:tc>
      </w:tr>
      <w:tr w:rsidR="005E46AC" w:rsidRPr="00374D89" w:rsidTr="00434A5B">
        <w:trPr>
          <w:gridAfter w:val="1"/>
          <w:wAfter w:w="2231" w:type="pct"/>
        </w:trPr>
        <w:tc>
          <w:tcPr>
            <w:tcW w:w="2769" w:type="pct"/>
            <w:gridSpan w:val="3"/>
            <w:shd w:val="clear" w:color="auto" w:fill="4472C4"/>
          </w:tcPr>
          <w:p w:rsidR="005E46AC" w:rsidRPr="00374D89" w:rsidRDefault="005E46AC" w:rsidP="00434A5B">
            <w:pPr>
              <w:pStyle w:val="Ttulo1"/>
              <w:rPr>
                <w:rFonts w:ascii="EHUSans" w:hAnsi="EHUSans"/>
                <w:sz w:val="22"/>
                <w:szCs w:val="22"/>
              </w:rPr>
            </w:pPr>
            <w:r w:rsidRPr="00374D89">
              <w:rPr>
                <w:rFonts w:ascii="EHUSans" w:hAnsi="EHUSans"/>
                <w:sz w:val="22"/>
                <w:szCs w:val="22"/>
              </w:rPr>
              <w:t>Documentación adjunta</w:t>
            </w:r>
          </w:p>
        </w:tc>
      </w:tr>
      <w:tr w:rsidR="005E46AC" w:rsidRPr="00374D89" w:rsidTr="00434A5B">
        <w:trPr>
          <w:gridAfter w:val="1"/>
          <w:wAfter w:w="2231" w:type="pct"/>
        </w:trPr>
        <w:tc>
          <w:tcPr>
            <w:tcW w:w="2769" w:type="pct"/>
            <w:gridSpan w:val="3"/>
            <w:shd w:val="clear" w:color="auto" w:fill="F2F2F2"/>
            <w:vAlign w:val="bottom"/>
          </w:tcPr>
          <w:p w:rsidR="005E46AC" w:rsidRPr="00374D89" w:rsidRDefault="005E46AC" w:rsidP="00434A5B">
            <w:pPr>
              <w:pStyle w:val="Sangranormal"/>
              <w:ind w:left="142"/>
              <w:rPr>
                <w:rFonts w:ascii="EHUSans" w:hAnsi="EHUSans"/>
                <w:sz w:val="22"/>
                <w:szCs w:val="22"/>
              </w:rPr>
            </w:pPr>
            <w:r w:rsidRPr="00374D89">
              <w:rPr>
                <w:rFonts w:ascii="EHUSans" w:hAnsi="EHUSans"/>
                <w:sz w:val="22"/>
                <w:szCs w:val="22"/>
                <w:lang w:bidi="es-ES"/>
              </w:rPr>
              <w:sym w:font="Wingdings 2" w:char="F0A3"/>
            </w:r>
            <w:r w:rsidRPr="00374D89">
              <w:rPr>
                <w:rFonts w:ascii="EHUSans" w:hAnsi="EHUSans"/>
                <w:sz w:val="22"/>
                <w:szCs w:val="22"/>
                <w:lang w:bidi="es-ES"/>
              </w:rPr>
              <w:t xml:space="preserve">       Certificado de participación</w:t>
            </w:r>
          </w:p>
        </w:tc>
      </w:tr>
      <w:tr w:rsidR="005E46AC" w:rsidRPr="00374D89" w:rsidTr="00434A5B">
        <w:trPr>
          <w:trHeight w:val="465"/>
        </w:trPr>
        <w:tc>
          <w:tcPr>
            <w:tcW w:w="2769" w:type="pct"/>
            <w:gridSpan w:val="3"/>
            <w:shd w:val="clear" w:color="auto" w:fill="auto"/>
            <w:vAlign w:val="center"/>
          </w:tcPr>
          <w:p w:rsidR="005E46AC" w:rsidRPr="00374D89" w:rsidRDefault="005E46AC" w:rsidP="00434A5B">
            <w:pPr>
              <w:pStyle w:val="Sangranormal"/>
              <w:ind w:left="142"/>
              <w:rPr>
                <w:rFonts w:ascii="EHUSans" w:hAnsi="EHUSans"/>
                <w:sz w:val="22"/>
                <w:szCs w:val="22"/>
              </w:rPr>
            </w:pPr>
            <w:r w:rsidRPr="00374D89">
              <w:rPr>
                <w:rFonts w:ascii="EHUSans" w:hAnsi="EHUSans"/>
                <w:sz w:val="22"/>
                <w:szCs w:val="22"/>
                <w:lang w:bidi="es-ES"/>
              </w:rPr>
              <w:sym w:font="Wingdings 2" w:char="F0A3"/>
            </w:r>
            <w:r w:rsidRPr="00374D89">
              <w:rPr>
                <w:rFonts w:ascii="EHUSans" w:hAnsi="EHUSans"/>
                <w:sz w:val="22"/>
                <w:szCs w:val="22"/>
                <w:lang w:bidi="es-ES"/>
              </w:rPr>
              <w:t xml:space="preserve">       Factura de la inscripción</w:t>
            </w:r>
          </w:p>
        </w:tc>
        <w:tc>
          <w:tcPr>
            <w:tcW w:w="2231" w:type="pct"/>
            <w:tcBorders>
              <w:left w:val="nil"/>
            </w:tcBorders>
            <w:shd w:val="clear" w:color="auto" w:fill="auto"/>
            <w:vAlign w:val="bottom"/>
          </w:tcPr>
          <w:p w:rsidR="005E46AC" w:rsidRPr="00374D89" w:rsidRDefault="005E46AC" w:rsidP="00434A5B">
            <w:pPr>
              <w:rPr>
                <w:rFonts w:ascii="EHUSans" w:eastAsia="Calibri" w:hAnsi="EHUSans"/>
                <w:sz w:val="22"/>
                <w:szCs w:val="22"/>
              </w:rPr>
            </w:pPr>
          </w:p>
        </w:tc>
      </w:tr>
      <w:tr w:rsidR="005E46AC" w:rsidRPr="00374D89" w:rsidTr="00434A5B">
        <w:trPr>
          <w:gridAfter w:val="1"/>
          <w:wAfter w:w="2231" w:type="pct"/>
          <w:trHeight w:val="418"/>
        </w:trPr>
        <w:tc>
          <w:tcPr>
            <w:tcW w:w="2769" w:type="pct"/>
            <w:gridSpan w:val="3"/>
            <w:shd w:val="clear" w:color="auto" w:fill="F2F2F2"/>
            <w:vAlign w:val="bottom"/>
          </w:tcPr>
          <w:p w:rsidR="005E46AC" w:rsidRPr="00374D89" w:rsidRDefault="005E46AC" w:rsidP="00434A5B">
            <w:pPr>
              <w:spacing w:before="120" w:after="200"/>
              <w:ind w:left="142"/>
              <w:rPr>
                <w:rFonts w:ascii="EHUSans" w:eastAsia="Calibri" w:hAnsi="EHUSans"/>
                <w:sz w:val="22"/>
                <w:szCs w:val="22"/>
              </w:rPr>
            </w:pPr>
            <w:r w:rsidRPr="00374D89">
              <w:rPr>
                <w:rFonts w:ascii="EHUSans" w:eastAsia="Calibri" w:hAnsi="EHUSans"/>
                <w:sz w:val="22"/>
                <w:szCs w:val="22"/>
                <w:lang w:bidi="es-ES"/>
              </w:rPr>
              <w:sym w:font="Wingdings 2" w:char="F0A3"/>
            </w:r>
            <w:r w:rsidRPr="00374D89">
              <w:rPr>
                <w:rFonts w:ascii="EHUSans" w:eastAsia="Calibri" w:hAnsi="EHUSans"/>
                <w:sz w:val="22"/>
                <w:szCs w:val="22"/>
                <w:lang w:bidi="es-ES"/>
              </w:rPr>
              <w:t xml:space="preserve">       Comunicación aceptada</w:t>
            </w:r>
          </w:p>
        </w:tc>
      </w:tr>
      <w:tr w:rsidR="005E46AC" w:rsidRPr="00374D89" w:rsidTr="00434A5B">
        <w:trPr>
          <w:gridAfter w:val="1"/>
          <w:wAfter w:w="2231" w:type="pct"/>
        </w:trPr>
        <w:tc>
          <w:tcPr>
            <w:tcW w:w="2063" w:type="pct"/>
            <w:shd w:val="clear" w:color="auto" w:fill="auto"/>
            <w:vAlign w:val="bottom"/>
          </w:tcPr>
          <w:p w:rsidR="005E46AC" w:rsidRPr="00374D89" w:rsidRDefault="005E46AC" w:rsidP="00434A5B">
            <w:pPr>
              <w:spacing w:before="120" w:after="200"/>
              <w:ind w:left="142"/>
              <w:rPr>
                <w:rFonts w:ascii="EHUSans" w:eastAsia="Calibri" w:hAnsi="EHUSans"/>
                <w:b/>
                <w:sz w:val="22"/>
                <w:szCs w:val="22"/>
              </w:rPr>
            </w:pPr>
            <w:r w:rsidRPr="00374D89">
              <w:rPr>
                <w:rFonts w:ascii="EHUSans" w:hAnsi="EHUSans"/>
                <w:sz w:val="22"/>
                <w:szCs w:val="22"/>
                <w:lang w:bidi="es-ES"/>
              </w:rPr>
              <w:sym w:font="Wingdings 2" w:char="F0A3"/>
            </w:r>
            <w:r w:rsidRPr="00374D89">
              <w:rPr>
                <w:rFonts w:ascii="EHUSans" w:hAnsi="EHUSans"/>
                <w:sz w:val="22"/>
                <w:szCs w:val="22"/>
                <w:lang w:bidi="es-ES"/>
              </w:rPr>
              <w:t xml:space="preserve">       </w:t>
            </w:r>
            <w:r>
              <w:rPr>
                <w:rFonts w:ascii="EHUSans" w:hAnsi="EHUSans"/>
                <w:sz w:val="22"/>
                <w:szCs w:val="22"/>
                <w:lang w:bidi="es-ES"/>
              </w:rPr>
              <w:t>Hoja de liquidación de gasto para personal de la UPV/EHU</w:t>
            </w:r>
          </w:p>
        </w:tc>
        <w:tc>
          <w:tcPr>
            <w:tcW w:w="706" w:type="pct"/>
            <w:gridSpan w:val="2"/>
            <w:shd w:val="clear" w:color="auto" w:fill="auto"/>
            <w:vAlign w:val="bottom"/>
          </w:tcPr>
          <w:p w:rsidR="005E46AC" w:rsidRPr="00374D89" w:rsidRDefault="005E46AC" w:rsidP="00434A5B">
            <w:pPr>
              <w:rPr>
                <w:rFonts w:ascii="EHUSans" w:eastAsia="Calibri" w:hAnsi="EHUSans"/>
                <w:b/>
                <w:sz w:val="22"/>
                <w:szCs w:val="22"/>
              </w:rPr>
            </w:pPr>
          </w:p>
        </w:tc>
      </w:tr>
    </w:tbl>
    <w:p w:rsidR="005E46AC" w:rsidRPr="001D770E" w:rsidRDefault="005E46AC" w:rsidP="005E46AC">
      <w:pPr>
        <w:rPr>
          <w:rFonts w:ascii="EHUSans" w:hAnsi="EHUSans"/>
          <w:sz w:val="22"/>
          <w:szCs w:val="22"/>
        </w:rPr>
      </w:pPr>
    </w:p>
    <w:p w:rsidR="005E46AC" w:rsidRPr="000851D2" w:rsidRDefault="005E46AC" w:rsidP="005E46AC">
      <w:pPr>
        <w:spacing w:before="120"/>
        <w:jc w:val="both"/>
        <w:rPr>
          <w:rFonts w:ascii="EHUSans" w:hAnsi="EHUSans"/>
          <w:b/>
          <w:sz w:val="22"/>
          <w:szCs w:val="22"/>
        </w:rPr>
      </w:pPr>
      <w:r w:rsidRPr="000851D2">
        <w:rPr>
          <w:rFonts w:ascii="EHUSans" w:hAnsi="EHUSans"/>
          <w:b/>
          <w:sz w:val="22"/>
          <w:szCs w:val="22"/>
        </w:rPr>
        <w:t>El/La abajo firmante declara:</w:t>
      </w:r>
    </w:p>
    <w:p w:rsidR="005E46AC" w:rsidRPr="000851D2" w:rsidRDefault="005E46AC" w:rsidP="005E46AC">
      <w:pPr>
        <w:widowControl w:val="0"/>
        <w:numPr>
          <w:ilvl w:val="0"/>
          <w:numId w:val="21"/>
        </w:numPr>
        <w:tabs>
          <w:tab w:val="left" w:pos="426"/>
        </w:tabs>
        <w:spacing w:before="58" w:line="261" w:lineRule="auto"/>
        <w:ind w:left="426" w:hanging="426"/>
        <w:jc w:val="both"/>
        <w:rPr>
          <w:rFonts w:ascii="EHUSans" w:eastAsia="Calibri" w:hAnsi="EHUSans"/>
          <w:spacing w:val="1"/>
          <w:w w:val="110"/>
          <w:sz w:val="22"/>
          <w:szCs w:val="22"/>
          <w:lang w:eastAsia="en-US"/>
        </w:rPr>
      </w:pPr>
      <w:r w:rsidRPr="000851D2">
        <w:rPr>
          <w:rFonts w:ascii="EHUSans" w:eastAsia="Calibri" w:hAnsi="EHUSans"/>
          <w:spacing w:val="1"/>
          <w:w w:val="110"/>
          <w:sz w:val="22"/>
          <w:szCs w:val="22"/>
          <w:lang w:eastAsia="en-US"/>
        </w:rPr>
        <w:t>No haber recibido otra financiación de cualquier tipo para la presentación de la comunicación.</w:t>
      </w:r>
    </w:p>
    <w:p w:rsidR="005E46AC" w:rsidRDefault="005E46AC" w:rsidP="005E46AC">
      <w:pPr>
        <w:widowControl w:val="0"/>
        <w:numPr>
          <w:ilvl w:val="0"/>
          <w:numId w:val="21"/>
        </w:numPr>
        <w:tabs>
          <w:tab w:val="left" w:pos="426"/>
        </w:tabs>
        <w:spacing w:before="58" w:line="261" w:lineRule="auto"/>
        <w:ind w:left="426" w:hanging="426"/>
        <w:jc w:val="both"/>
        <w:rPr>
          <w:rFonts w:ascii="EHUSans" w:eastAsia="Calibri" w:hAnsi="EHUSans"/>
          <w:spacing w:val="1"/>
          <w:w w:val="110"/>
          <w:sz w:val="22"/>
          <w:szCs w:val="22"/>
          <w:lang w:eastAsia="en-US"/>
        </w:rPr>
      </w:pPr>
      <w:r w:rsidRPr="000851D2">
        <w:rPr>
          <w:rFonts w:ascii="EHUSans" w:eastAsia="Calibri" w:hAnsi="EHUSans"/>
          <w:spacing w:val="1"/>
          <w:w w:val="110"/>
          <w:sz w:val="22"/>
          <w:szCs w:val="22"/>
          <w:lang w:eastAsia="en-US"/>
        </w:rPr>
        <w:t xml:space="preserve">No haber recibido los coautores de la contribución otra financiación de cualquier tipo para su presentación. </w:t>
      </w:r>
    </w:p>
    <w:p w:rsidR="005E46AC" w:rsidRDefault="005E46AC" w:rsidP="005E46AC">
      <w:pPr>
        <w:widowControl w:val="0"/>
        <w:tabs>
          <w:tab w:val="left" w:pos="426"/>
        </w:tabs>
        <w:spacing w:before="58" w:line="261" w:lineRule="auto"/>
        <w:ind w:left="426"/>
        <w:jc w:val="both"/>
        <w:rPr>
          <w:rFonts w:ascii="EHUSans" w:eastAsia="Calibri" w:hAnsi="EHUSans"/>
          <w:spacing w:val="1"/>
          <w:w w:val="110"/>
          <w:sz w:val="22"/>
          <w:szCs w:val="22"/>
          <w:lang w:eastAsia="en-US"/>
        </w:rPr>
      </w:pPr>
    </w:p>
    <w:p w:rsidR="005E46AC" w:rsidRDefault="005E46AC" w:rsidP="005E46AC">
      <w:pPr>
        <w:widowControl w:val="0"/>
        <w:tabs>
          <w:tab w:val="left" w:pos="426"/>
        </w:tabs>
        <w:spacing w:before="58" w:line="261" w:lineRule="auto"/>
        <w:jc w:val="both"/>
        <w:rPr>
          <w:rFonts w:ascii="EHUSans" w:eastAsia="Calibri" w:hAnsi="EHUSans"/>
          <w:spacing w:val="1"/>
          <w:w w:val="110"/>
          <w:sz w:val="22"/>
          <w:szCs w:val="22"/>
          <w:lang w:eastAsia="en-US"/>
        </w:rPr>
      </w:pPr>
    </w:p>
    <w:p w:rsidR="005E46AC" w:rsidRDefault="005E46AC" w:rsidP="005E46AC">
      <w:pPr>
        <w:widowControl w:val="0"/>
        <w:tabs>
          <w:tab w:val="left" w:pos="426"/>
        </w:tabs>
        <w:spacing w:before="58" w:line="261" w:lineRule="auto"/>
        <w:ind w:left="426"/>
        <w:jc w:val="both"/>
        <w:rPr>
          <w:rFonts w:ascii="EHUSans" w:eastAsia="Calibri" w:hAnsi="EHUSans"/>
          <w:spacing w:val="1"/>
          <w:w w:val="110"/>
          <w:sz w:val="22"/>
          <w:szCs w:val="22"/>
          <w:lang w:eastAsia="en-US"/>
        </w:rPr>
      </w:pPr>
    </w:p>
    <w:p w:rsidR="005E46AC" w:rsidRDefault="005E46AC" w:rsidP="005E46AC">
      <w:pPr>
        <w:widowControl w:val="0"/>
        <w:tabs>
          <w:tab w:val="left" w:pos="426"/>
        </w:tabs>
        <w:spacing w:before="58" w:line="261" w:lineRule="auto"/>
        <w:jc w:val="both"/>
        <w:rPr>
          <w:rFonts w:ascii="EHUSans" w:eastAsia="Calibri" w:hAnsi="EHUSans"/>
          <w:spacing w:val="1"/>
          <w:w w:val="110"/>
          <w:sz w:val="22"/>
          <w:szCs w:val="22"/>
          <w:lang w:eastAsia="en-US"/>
        </w:rPr>
      </w:pPr>
    </w:p>
    <w:p w:rsidR="005E46AC" w:rsidRDefault="005E46AC" w:rsidP="005E46AC">
      <w:pPr>
        <w:widowControl w:val="0"/>
        <w:spacing w:before="58" w:line="261" w:lineRule="auto"/>
        <w:ind w:left="1843"/>
        <w:rPr>
          <w:rFonts w:ascii="EHUSans" w:eastAsia="Calibri" w:hAnsi="EHUSans"/>
          <w:spacing w:val="1"/>
          <w:w w:val="110"/>
          <w:sz w:val="22"/>
          <w:szCs w:val="22"/>
          <w:lang w:eastAsia="en-US"/>
        </w:rPr>
      </w:pPr>
      <w:r>
        <w:rPr>
          <w:rFonts w:ascii="EHUSans" w:eastAsia="Calibri" w:hAnsi="EHUSans"/>
          <w:spacing w:val="1"/>
          <w:w w:val="110"/>
          <w:sz w:val="22"/>
          <w:szCs w:val="22"/>
          <w:lang w:eastAsia="en-US"/>
        </w:rPr>
        <w:t xml:space="preserve">Firmado:          </w:t>
      </w:r>
    </w:p>
    <w:p w:rsidR="005E46AC" w:rsidRDefault="005E46AC" w:rsidP="005E46AC">
      <w:pPr>
        <w:widowControl w:val="0"/>
        <w:spacing w:before="58" w:line="261" w:lineRule="auto"/>
        <w:ind w:left="1843"/>
        <w:rPr>
          <w:rFonts w:ascii="EHUSans" w:eastAsia="Calibri" w:hAnsi="EHUSans"/>
          <w:spacing w:val="1"/>
          <w:w w:val="110"/>
          <w:sz w:val="22"/>
          <w:szCs w:val="22"/>
          <w:lang w:eastAsia="en-US"/>
        </w:rPr>
      </w:pPr>
    </w:p>
    <w:p w:rsidR="005E46AC" w:rsidRDefault="005E46AC" w:rsidP="00180192">
      <w:pPr>
        <w:widowControl w:val="0"/>
        <w:spacing w:before="58" w:line="261" w:lineRule="auto"/>
        <w:ind w:left="1843"/>
        <w:rPr>
          <w:rFonts w:ascii="EHUSans" w:eastAsia="Calibri" w:hAnsi="EHUSans"/>
          <w:spacing w:val="1"/>
          <w:w w:val="110"/>
          <w:sz w:val="22"/>
          <w:szCs w:val="22"/>
          <w:lang w:eastAsia="en-US"/>
        </w:rPr>
      </w:pPr>
      <w:r>
        <w:rPr>
          <w:rFonts w:ascii="EHUSans" w:eastAsia="Calibri" w:hAnsi="EHUSans"/>
          <w:spacing w:val="1"/>
          <w:w w:val="110"/>
          <w:sz w:val="22"/>
          <w:szCs w:val="22"/>
          <w:lang w:eastAsia="en-US"/>
        </w:rPr>
        <w:t>En Leioa, a      de                             d</w:t>
      </w:r>
      <w:r w:rsidR="00011E43">
        <w:rPr>
          <w:rFonts w:ascii="EHUSans" w:eastAsia="Calibri" w:hAnsi="EHUSans"/>
          <w:spacing w:val="1"/>
          <w:w w:val="110"/>
          <w:sz w:val="22"/>
          <w:szCs w:val="22"/>
          <w:lang w:eastAsia="en-US"/>
        </w:rPr>
        <w:t>e 202</w:t>
      </w:r>
      <w:r w:rsidR="00426CEF">
        <w:rPr>
          <w:rFonts w:ascii="EHUSans" w:eastAsia="Calibri" w:hAnsi="EHUSans"/>
          <w:spacing w:val="1"/>
          <w:w w:val="110"/>
          <w:sz w:val="22"/>
          <w:szCs w:val="22"/>
          <w:lang w:eastAsia="en-US"/>
        </w:rPr>
        <w:t>6</w:t>
      </w:r>
    </w:p>
    <w:p w:rsidR="005E46AC" w:rsidRDefault="005E46AC" w:rsidP="005E46AC">
      <w:pPr>
        <w:widowControl w:val="0"/>
        <w:spacing w:before="58" w:line="261" w:lineRule="auto"/>
        <w:ind w:left="1843"/>
        <w:jc w:val="right"/>
        <w:rPr>
          <w:rFonts w:ascii="EHUSans" w:eastAsia="Calibri" w:hAnsi="EHUSans"/>
          <w:spacing w:val="1"/>
          <w:w w:val="110"/>
          <w:sz w:val="22"/>
          <w:szCs w:val="22"/>
          <w:lang w:eastAsia="en-US"/>
        </w:rPr>
      </w:pPr>
    </w:p>
    <w:p w:rsidR="005E46AC" w:rsidRDefault="005E46AC" w:rsidP="005E46AC">
      <w:pPr>
        <w:widowControl w:val="0"/>
        <w:spacing w:before="58" w:line="261" w:lineRule="auto"/>
        <w:ind w:left="1843"/>
        <w:jc w:val="right"/>
        <w:rPr>
          <w:rFonts w:ascii="EHUSans" w:eastAsia="Calibri" w:hAnsi="EHUSans"/>
          <w:spacing w:val="1"/>
          <w:w w:val="110"/>
          <w:sz w:val="22"/>
          <w:szCs w:val="22"/>
          <w:lang w:eastAsia="en-US"/>
        </w:rPr>
      </w:pPr>
    </w:p>
    <w:p w:rsidR="005E46AC" w:rsidRDefault="005E46AC" w:rsidP="00180192">
      <w:pPr>
        <w:widowControl w:val="0"/>
        <w:spacing w:before="58" w:line="261" w:lineRule="auto"/>
        <w:ind w:left="142"/>
        <w:jc w:val="both"/>
        <w:rPr>
          <w:rFonts w:ascii="EHUSans" w:eastAsia="Calibri" w:hAnsi="EHUSans"/>
          <w:b/>
          <w:spacing w:val="1"/>
          <w:w w:val="110"/>
          <w:sz w:val="20"/>
          <w:szCs w:val="20"/>
          <w:lang w:eastAsia="en-US"/>
        </w:rPr>
      </w:pPr>
      <w:r w:rsidRPr="00E71856">
        <w:rPr>
          <w:rFonts w:ascii="EHUSans" w:eastAsia="Calibri" w:hAnsi="EHUSans"/>
          <w:b/>
          <w:spacing w:val="1"/>
          <w:w w:val="110"/>
          <w:sz w:val="20"/>
          <w:szCs w:val="20"/>
          <w:lang w:eastAsia="en-US"/>
        </w:rPr>
        <w:t xml:space="preserve">NOTA: La documentación adicional para recibir la ayuda junto a este formulario se presentará en papel a </w:t>
      </w:r>
      <w:r w:rsidR="00FB604E">
        <w:rPr>
          <w:rFonts w:ascii="EHUSans" w:eastAsia="Calibri" w:hAnsi="EHUSans"/>
          <w:b/>
          <w:spacing w:val="1"/>
          <w:w w:val="110"/>
          <w:sz w:val="20"/>
          <w:szCs w:val="20"/>
          <w:lang w:eastAsia="en-US"/>
        </w:rPr>
        <w:t>Ricardo Martínez</w:t>
      </w:r>
      <w:r w:rsidRPr="00E71856">
        <w:rPr>
          <w:rFonts w:ascii="EHUSans" w:eastAsia="Calibri" w:hAnsi="EHUSans"/>
          <w:b/>
          <w:spacing w:val="1"/>
          <w:w w:val="110"/>
          <w:sz w:val="20"/>
          <w:szCs w:val="20"/>
          <w:lang w:eastAsia="en-US"/>
        </w:rPr>
        <w:t xml:space="preserve"> (</w:t>
      </w:r>
      <w:r w:rsidR="00FB604E">
        <w:rPr>
          <w:rFonts w:ascii="EHUSans" w:eastAsia="Calibri" w:hAnsi="EHUSans"/>
          <w:b/>
          <w:spacing w:val="1"/>
          <w:w w:val="110"/>
          <w:sz w:val="20"/>
          <w:szCs w:val="20"/>
          <w:lang w:eastAsia="en-US"/>
        </w:rPr>
        <w:t>Jefe</w:t>
      </w:r>
      <w:r>
        <w:rPr>
          <w:rFonts w:ascii="EHUSans" w:eastAsia="Calibri" w:hAnsi="EHUSans"/>
          <w:b/>
          <w:spacing w:val="1"/>
          <w:w w:val="110"/>
          <w:sz w:val="20"/>
          <w:szCs w:val="20"/>
          <w:lang w:eastAsia="en-US"/>
        </w:rPr>
        <w:t xml:space="preserve"> de Administración</w:t>
      </w:r>
      <w:r w:rsidRPr="00E71856">
        <w:rPr>
          <w:rFonts w:ascii="EHUSans" w:eastAsia="Calibri" w:hAnsi="EHUSans"/>
          <w:b/>
          <w:spacing w:val="1"/>
          <w:w w:val="110"/>
          <w:sz w:val="20"/>
          <w:szCs w:val="20"/>
          <w:lang w:eastAsia="en-US"/>
        </w:rPr>
        <w:t xml:space="preserve"> de</w:t>
      </w:r>
      <w:r>
        <w:rPr>
          <w:rFonts w:ascii="EHUSans" w:eastAsia="Calibri" w:hAnsi="EHUSans"/>
          <w:b/>
          <w:spacing w:val="1"/>
          <w:w w:val="110"/>
          <w:sz w:val="20"/>
          <w:szCs w:val="20"/>
          <w:lang w:eastAsia="en-US"/>
        </w:rPr>
        <w:t>l</w:t>
      </w:r>
      <w:r w:rsidRPr="00E71856">
        <w:rPr>
          <w:rFonts w:ascii="EHUSans" w:eastAsia="Calibri" w:hAnsi="EHUSans"/>
          <w:b/>
          <w:spacing w:val="1"/>
          <w:w w:val="110"/>
          <w:sz w:val="20"/>
          <w:szCs w:val="20"/>
          <w:lang w:eastAsia="en-US"/>
        </w:rPr>
        <w:t xml:space="preserve"> Centro)</w:t>
      </w:r>
      <w:r>
        <w:rPr>
          <w:rFonts w:ascii="EHUSans" w:eastAsia="Calibri" w:hAnsi="EHUSans"/>
          <w:b/>
          <w:spacing w:val="1"/>
          <w:w w:val="110"/>
          <w:sz w:val="20"/>
          <w:szCs w:val="20"/>
          <w:lang w:eastAsia="en-US"/>
        </w:rPr>
        <w:t>.</w:t>
      </w:r>
      <w:bookmarkStart w:id="0" w:name="_GoBack"/>
      <w:bookmarkEnd w:id="0"/>
    </w:p>
    <w:sectPr w:rsidR="005E46AC" w:rsidSect="00C95860">
      <w:headerReference w:type="default" r:id="rId8"/>
      <w:headerReference w:type="first" r:id="rId9"/>
      <w:footerReference w:type="first" r:id="rId10"/>
      <w:pgSz w:w="11906" w:h="16838" w:code="9"/>
      <w:pgMar w:top="1417" w:right="1700" w:bottom="1417" w:left="1701" w:header="851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2DB" w:rsidRDefault="003D62DB">
      <w:r>
        <w:separator/>
      </w:r>
    </w:p>
  </w:endnote>
  <w:endnote w:type="continuationSeparator" w:id="0">
    <w:p w:rsidR="003D62DB" w:rsidRDefault="003D6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wis721 Lt BT"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169" w:rsidRPr="003C0B35" w:rsidRDefault="00A44169" w:rsidP="0083772F">
    <w:pPr>
      <w:pStyle w:val="Piedepgina"/>
      <w:tabs>
        <w:tab w:val="clear" w:pos="4252"/>
        <w:tab w:val="clear" w:pos="8504"/>
        <w:tab w:val="right" w:pos="10080"/>
      </w:tabs>
      <w:ind w:left="-840" w:right="-847"/>
      <w:rPr>
        <w:rFonts w:ascii="Swis721 Lt BT" w:hAnsi="Swis721 Lt BT"/>
        <w:color w:val="000000"/>
        <w:sz w:val="14"/>
        <w:szCs w:val="14"/>
        <w:lang w:val="pt-BR"/>
      </w:rPr>
    </w:pPr>
    <w:r>
      <w:rPr>
        <w:rFonts w:ascii="Swis721 Lt BT" w:hAnsi="Swis721 Lt BT"/>
        <w:color w:val="333333"/>
        <w:sz w:val="14"/>
        <w:szCs w:val="14"/>
      </w:rPr>
      <w:tab/>
    </w:r>
  </w:p>
  <w:p w:rsidR="00A44169" w:rsidRDefault="00A44169" w:rsidP="00EF4438">
    <w:pPr>
      <w:pStyle w:val="Piedepgina"/>
      <w:tabs>
        <w:tab w:val="clear" w:pos="4252"/>
        <w:tab w:val="clear" w:pos="8504"/>
      </w:tabs>
      <w:ind w:left="180" w:right="70"/>
      <w:jc w:val="center"/>
      <w:rPr>
        <w:rFonts w:ascii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2DB" w:rsidRDefault="003D62DB">
      <w:r>
        <w:separator/>
      </w:r>
    </w:p>
  </w:footnote>
  <w:footnote w:type="continuationSeparator" w:id="0">
    <w:p w:rsidR="003D62DB" w:rsidRDefault="003D6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169" w:rsidRPr="001C5534" w:rsidRDefault="00426CEF" w:rsidP="001C5534">
    <w:pPr>
      <w:pStyle w:val="Encabezado"/>
    </w:pPr>
    <w:r>
      <w:rPr>
        <w:noProof/>
      </w:rPr>
      <w:drawing>
        <wp:inline distT="0" distB="0" distL="0" distR="0">
          <wp:extent cx="1773464" cy="584200"/>
          <wp:effectExtent l="0" t="0" r="0" b="635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ZTF_FCT_2025_pequeñ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08" cy="5957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70E" w:rsidRPr="001D770E" w:rsidRDefault="00426CEF" w:rsidP="001D770E">
    <w:pPr>
      <w:pStyle w:val="Encabezado"/>
    </w:pPr>
    <w:r>
      <w:rPr>
        <w:noProof/>
      </w:rPr>
      <w:drawing>
        <wp:inline distT="0" distB="0" distL="0" distR="0">
          <wp:extent cx="1623391" cy="534764"/>
          <wp:effectExtent l="0" t="0" r="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TF_FCT_2025_pequeñ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8266" cy="559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67475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16051C"/>
    <w:multiLevelType w:val="hybridMultilevel"/>
    <w:tmpl w:val="4B22B1D4"/>
    <w:lvl w:ilvl="0" w:tplc="B7C6BC4C">
      <w:start w:val="1"/>
      <w:numFmt w:val="decimal"/>
      <w:lvlText w:val="%1."/>
      <w:lvlJc w:val="left"/>
      <w:pPr>
        <w:ind w:left="644" w:hanging="360"/>
      </w:pPr>
      <w:rPr>
        <w:rFonts w:ascii="EHUSans" w:eastAsia="Arial" w:hAnsi="EHUSans" w:hint="default"/>
        <w:spacing w:val="2"/>
        <w:w w:val="99"/>
        <w:sz w:val="21"/>
        <w:szCs w:val="21"/>
      </w:rPr>
    </w:lvl>
    <w:lvl w:ilvl="1" w:tplc="0C0A0019">
      <w:start w:val="1"/>
      <w:numFmt w:val="lowerLetter"/>
      <w:lvlText w:val="%2."/>
      <w:lvlJc w:val="left"/>
      <w:pPr>
        <w:ind w:left="1443" w:hanging="360"/>
      </w:pPr>
    </w:lvl>
    <w:lvl w:ilvl="2" w:tplc="0C0A001B" w:tentative="1">
      <w:start w:val="1"/>
      <w:numFmt w:val="lowerRoman"/>
      <w:lvlText w:val="%3."/>
      <w:lvlJc w:val="right"/>
      <w:pPr>
        <w:ind w:left="2163" w:hanging="180"/>
      </w:pPr>
    </w:lvl>
    <w:lvl w:ilvl="3" w:tplc="0C0A000F" w:tentative="1">
      <w:start w:val="1"/>
      <w:numFmt w:val="decimal"/>
      <w:lvlText w:val="%4."/>
      <w:lvlJc w:val="left"/>
      <w:pPr>
        <w:ind w:left="2883" w:hanging="360"/>
      </w:pPr>
    </w:lvl>
    <w:lvl w:ilvl="4" w:tplc="0C0A0019" w:tentative="1">
      <w:start w:val="1"/>
      <w:numFmt w:val="lowerLetter"/>
      <w:lvlText w:val="%5."/>
      <w:lvlJc w:val="left"/>
      <w:pPr>
        <w:ind w:left="3603" w:hanging="360"/>
      </w:pPr>
    </w:lvl>
    <w:lvl w:ilvl="5" w:tplc="0C0A001B" w:tentative="1">
      <w:start w:val="1"/>
      <w:numFmt w:val="lowerRoman"/>
      <w:lvlText w:val="%6."/>
      <w:lvlJc w:val="right"/>
      <w:pPr>
        <w:ind w:left="4323" w:hanging="180"/>
      </w:pPr>
    </w:lvl>
    <w:lvl w:ilvl="6" w:tplc="0C0A000F" w:tentative="1">
      <w:start w:val="1"/>
      <w:numFmt w:val="decimal"/>
      <w:lvlText w:val="%7."/>
      <w:lvlJc w:val="left"/>
      <w:pPr>
        <w:ind w:left="5043" w:hanging="360"/>
      </w:pPr>
    </w:lvl>
    <w:lvl w:ilvl="7" w:tplc="0C0A0019" w:tentative="1">
      <w:start w:val="1"/>
      <w:numFmt w:val="lowerLetter"/>
      <w:lvlText w:val="%8."/>
      <w:lvlJc w:val="left"/>
      <w:pPr>
        <w:ind w:left="5763" w:hanging="360"/>
      </w:pPr>
    </w:lvl>
    <w:lvl w:ilvl="8" w:tplc="0C0A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0CAD041E"/>
    <w:multiLevelType w:val="hybridMultilevel"/>
    <w:tmpl w:val="31BEBE40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46566"/>
    <w:multiLevelType w:val="multilevel"/>
    <w:tmpl w:val="7A9E8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C73A42"/>
    <w:multiLevelType w:val="multilevel"/>
    <w:tmpl w:val="74C07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BB3367"/>
    <w:multiLevelType w:val="hybridMultilevel"/>
    <w:tmpl w:val="857A37D4"/>
    <w:lvl w:ilvl="0" w:tplc="0C0A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6" w15:restartNumberingAfterBreak="0">
    <w:nsid w:val="25A910DA"/>
    <w:multiLevelType w:val="hybridMultilevel"/>
    <w:tmpl w:val="4B22B1D4"/>
    <w:lvl w:ilvl="0" w:tplc="B7C6BC4C">
      <w:start w:val="1"/>
      <w:numFmt w:val="decimal"/>
      <w:lvlText w:val="%1."/>
      <w:lvlJc w:val="left"/>
      <w:pPr>
        <w:ind w:left="644" w:hanging="360"/>
      </w:pPr>
      <w:rPr>
        <w:rFonts w:ascii="EHUSans" w:eastAsia="Arial" w:hAnsi="EHUSans" w:hint="default"/>
        <w:spacing w:val="2"/>
        <w:w w:val="99"/>
        <w:sz w:val="21"/>
        <w:szCs w:val="21"/>
      </w:rPr>
    </w:lvl>
    <w:lvl w:ilvl="1" w:tplc="0C0A0019">
      <w:start w:val="1"/>
      <w:numFmt w:val="lowerLetter"/>
      <w:lvlText w:val="%2."/>
      <w:lvlJc w:val="left"/>
      <w:pPr>
        <w:ind w:left="1443" w:hanging="360"/>
      </w:pPr>
    </w:lvl>
    <w:lvl w:ilvl="2" w:tplc="0C0A001B" w:tentative="1">
      <w:start w:val="1"/>
      <w:numFmt w:val="lowerRoman"/>
      <w:lvlText w:val="%3."/>
      <w:lvlJc w:val="right"/>
      <w:pPr>
        <w:ind w:left="2163" w:hanging="180"/>
      </w:pPr>
    </w:lvl>
    <w:lvl w:ilvl="3" w:tplc="0C0A000F" w:tentative="1">
      <w:start w:val="1"/>
      <w:numFmt w:val="decimal"/>
      <w:lvlText w:val="%4."/>
      <w:lvlJc w:val="left"/>
      <w:pPr>
        <w:ind w:left="2883" w:hanging="360"/>
      </w:pPr>
    </w:lvl>
    <w:lvl w:ilvl="4" w:tplc="0C0A0019" w:tentative="1">
      <w:start w:val="1"/>
      <w:numFmt w:val="lowerLetter"/>
      <w:lvlText w:val="%5."/>
      <w:lvlJc w:val="left"/>
      <w:pPr>
        <w:ind w:left="3603" w:hanging="360"/>
      </w:pPr>
    </w:lvl>
    <w:lvl w:ilvl="5" w:tplc="0C0A001B" w:tentative="1">
      <w:start w:val="1"/>
      <w:numFmt w:val="lowerRoman"/>
      <w:lvlText w:val="%6."/>
      <w:lvlJc w:val="right"/>
      <w:pPr>
        <w:ind w:left="4323" w:hanging="180"/>
      </w:pPr>
    </w:lvl>
    <w:lvl w:ilvl="6" w:tplc="0C0A000F" w:tentative="1">
      <w:start w:val="1"/>
      <w:numFmt w:val="decimal"/>
      <w:lvlText w:val="%7."/>
      <w:lvlJc w:val="left"/>
      <w:pPr>
        <w:ind w:left="5043" w:hanging="360"/>
      </w:pPr>
    </w:lvl>
    <w:lvl w:ilvl="7" w:tplc="0C0A0019" w:tentative="1">
      <w:start w:val="1"/>
      <w:numFmt w:val="lowerLetter"/>
      <w:lvlText w:val="%8."/>
      <w:lvlJc w:val="left"/>
      <w:pPr>
        <w:ind w:left="5763" w:hanging="360"/>
      </w:pPr>
    </w:lvl>
    <w:lvl w:ilvl="8" w:tplc="0C0A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 w15:restartNumberingAfterBreak="0">
    <w:nsid w:val="25FE2919"/>
    <w:multiLevelType w:val="hybridMultilevel"/>
    <w:tmpl w:val="CDC469F4"/>
    <w:lvl w:ilvl="0" w:tplc="0C0A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8" w15:restartNumberingAfterBreak="0">
    <w:nsid w:val="27801EE2"/>
    <w:multiLevelType w:val="hybridMultilevel"/>
    <w:tmpl w:val="D4CAE8A2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E01A5"/>
    <w:multiLevelType w:val="hybridMultilevel"/>
    <w:tmpl w:val="ABBCF7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B9285A"/>
    <w:multiLevelType w:val="hybridMultilevel"/>
    <w:tmpl w:val="9B06AF7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451B48"/>
    <w:multiLevelType w:val="hybridMultilevel"/>
    <w:tmpl w:val="2E88734C"/>
    <w:lvl w:ilvl="0" w:tplc="8D7A120C">
      <w:start w:val="1"/>
      <w:numFmt w:val="decimal"/>
      <w:lvlText w:val="%1."/>
      <w:lvlJc w:val="left"/>
      <w:pPr>
        <w:ind w:left="928" w:hanging="360"/>
      </w:pPr>
      <w:rPr>
        <w:rFonts w:ascii="EHUSans" w:hAnsi="EHUSan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21E7F"/>
    <w:multiLevelType w:val="multilevel"/>
    <w:tmpl w:val="2B5A7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B047C0"/>
    <w:multiLevelType w:val="hybridMultilevel"/>
    <w:tmpl w:val="8B9419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F25A7"/>
    <w:multiLevelType w:val="hybridMultilevel"/>
    <w:tmpl w:val="7A52000A"/>
    <w:lvl w:ilvl="0" w:tplc="FCF260A8">
      <w:start w:val="1"/>
      <w:numFmt w:val="decimal"/>
      <w:lvlText w:val="%1."/>
      <w:lvlJc w:val="left"/>
      <w:pPr>
        <w:ind w:left="1556" w:hanging="360"/>
      </w:pPr>
      <w:rPr>
        <w:rFonts w:ascii="Arial" w:eastAsia="Arial" w:hAnsi="Arial" w:hint="default"/>
        <w:spacing w:val="2"/>
        <w:w w:val="99"/>
        <w:sz w:val="21"/>
        <w:szCs w:val="21"/>
      </w:rPr>
    </w:lvl>
    <w:lvl w:ilvl="1" w:tplc="86606FC8">
      <w:start w:val="1"/>
      <w:numFmt w:val="bullet"/>
      <w:lvlText w:val="•"/>
      <w:lvlJc w:val="left"/>
      <w:pPr>
        <w:ind w:left="2504" w:hanging="360"/>
      </w:pPr>
      <w:rPr>
        <w:rFonts w:hint="default"/>
      </w:rPr>
    </w:lvl>
    <w:lvl w:ilvl="2" w:tplc="E5BAAF6A">
      <w:start w:val="1"/>
      <w:numFmt w:val="bullet"/>
      <w:lvlText w:val="•"/>
      <w:lvlJc w:val="left"/>
      <w:pPr>
        <w:ind w:left="3452" w:hanging="360"/>
      </w:pPr>
      <w:rPr>
        <w:rFonts w:hint="default"/>
      </w:rPr>
    </w:lvl>
    <w:lvl w:ilvl="3" w:tplc="189684CE">
      <w:start w:val="1"/>
      <w:numFmt w:val="bullet"/>
      <w:lvlText w:val="•"/>
      <w:lvlJc w:val="left"/>
      <w:pPr>
        <w:ind w:left="4401" w:hanging="360"/>
      </w:pPr>
      <w:rPr>
        <w:rFonts w:hint="default"/>
      </w:rPr>
    </w:lvl>
    <w:lvl w:ilvl="4" w:tplc="34A06F34">
      <w:start w:val="1"/>
      <w:numFmt w:val="bullet"/>
      <w:lvlText w:val="•"/>
      <w:lvlJc w:val="left"/>
      <w:pPr>
        <w:ind w:left="5349" w:hanging="360"/>
      </w:pPr>
      <w:rPr>
        <w:rFonts w:hint="default"/>
      </w:rPr>
    </w:lvl>
    <w:lvl w:ilvl="5" w:tplc="A4921B20">
      <w:start w:val="1"/>
      <w:numFmt w:val="bullet"/>
      <w:lvlText w:val="•"/>
      <w:lvlJc w:val="left"/>
      <w:pPr>
        <w:ind w:left="6298" w:hanging="360"/>
      </w:pPr>
      <w:rPr>
        <w:rFonts w:hint="default"/>
      </w:rPr>
    </w:lvl>
    <w:lvl w:ilvl="6" w:tplc="DE60B31C">
      <w:start w:val="1"/>
      <w:numFmt w:val="bullet"/>
      <w:lvlText w:val="•"/>
      <w:lvlJc w:val="left"/>
      <w:pPr>
        <w:ind w:left="7246" w:hanging="360"/>
      </w:pPr>
      <w:rPr>
        <w:rFonts w:hint="default"/>
      </w:rPr>
    </w:lvl>
    <w:lvl w:ilvl="7" w:tplc="DD78F48E">
      <w:start w:val="1"/>
      <w:numFmt w:val="bullet"/>
      <w:lvlText w:val="•"/>
      <w:lvlJc w:val="left"/>
      <w:pPr>
        <w:ind w:left="8194" w:hanging="360"/>
      </w:pPr>
      <w:rPr>
        <w:rFonts w:hint="default"/>
      </w:rPr>
    </w:lvl>
    <w:lvl w:ilvl="8" w:tplc="7E54BF12">
      <w:start w:val="1"/>
      <w:numFmt w:val="bullet"/>
      <w:lvlText w:val="•"/>
      <w:lvlJc w:val="left"/>
      <w:pPr>
        <w:ind w:left="9143" w:hanging="360"/>
      </w:pPr>
      <w:rPr>
        <w:rFonts w:hint="default"/>
      </w:rPr>
    </w:lvl>
  </w:abstractNum>
  <w:abstractNum w:abstractNumId="15" w15:restartNumberingAfterBreak="0">
    <w:nsid w:val="42FF6DB3"/>
    <w:multiLevelType w:val="hybridMultilevel"/>
    <w:tmpl w:val="944C8C0C"/>
    <w:lvl w:ilvl="0" w:tplc="334C6016">
      <w:start w:val="1"/>
      <w:numFmt w:val="decimal"/>
      <w:lvlText w:val="%1."/>
      <w:lvlJc w:val="left"/>
      <w:pPr>
        <w:ind w:left="1556" w:hanging="360"/>
      </w:pPr>
      <w:rPr>
        <w:rFonts w:ascii="Arial" w:eastAsia="Arial" w:hAnsi="Arial" w:hint="default"/>
        <w:spacing w:val="2"/>
        <w:w w:val="99"/>
        <w:sz w:val="21"/>
        <w:szCs w:val="21"/>
      </w:rPr>
    </w:lvl>
    <w:lvl w:ilvl="1" w:tplc="C060A33A">
      <w:start w:val="1"/>
      <w:numFmt w:val="bullet"/>
      <w:lvlText w:val="•"/>
      <w:lvlJc w:val="left"/>
      <w:pPr>
        <w:ind w:left="2504" w:hanging="360"/>
      </w:pPr>
      <w:rPr>
        <w:rFonts w:hint="default"/>
      </w:rPr>
    </w:lvl>
    <w:lvl w:ilvl="2" w:tplc="6B5AB978">
      <w:start w:val="1"/>
      <w:numFmt w:val="bullet"/>
      <w:lvlText w:val="•"/>
      <w:lvlJc w:val="left"/>
      <w:pPr>
        <w:ind w:left="3452" w:hanging="360"/>
      </w:pPr>
      <w:rPr>
        <w:rFonts w:hint="default"/>
      </w:rPr>
    </w:lvl>
    <w:lvl w:ilvl="3" w:tplc="9F480EE0">
      <w:start w:val="1"/>
      <w:numFmt w:val="bullet"/>
      <w:lvlText w:val="•"/>
      <w:lvlJc w:val="left"/>
      <w:pPr>
        <w:ind w:left="4401" w:hanging="360"/>
      </w:pPr>
      <w:rPr>
        <w:rFonts w:hint="default"/>
      </w:rPr>
    </w:lvl>
    <w:lvl w:ilvl="4" w:tplc="FC5E25AC">
      <w:start w:val="1"/>
      <w:numFmt w:val="bullet"/>
      <w:lvlText w:val="•"/>
      <w:lvlJc w:val="left"/>
      <w:pPr>
        <w:ind w:left="5349" w:hanging="360"/>
      </w:pPr>
      <w:rPr>
        <w:rFonts w:hint="default"/>
      </w:rPr>
    </w:lvl>
    <w:lvl w:ilvl="5" w:tplc="B372ACE2">
      <w:start w:val="1"/>
      <w:numFmt w:val="bullet"/>
      <w:lvlText w:val="•"/>
      <w:lvlJc w:val="left"/>
      <w:pPr>
        <w:ind w:left="6298" w:hanging="360"/>
      </w:pPr>
      <w:rPr>
        <w:rFonts w:hint="default"/>
      </w:rPr>
    </w:lvl>
    <w:lvl w:ilvl="6" w:tplc="DB5E3802">
      <w:start w:val="1"/>
      <w:numFmt w:val="bullet"/>
      <w:lvlText w:val="•"/>
      <w:lvlJc w:val="left"/>
      <w:pPr>
        <w:ind w:left="7246" w:hanging="360"/>
      </w:pPr>
      <w:rPr>
        <w:rFonts w:hint="default"/>
      </w:rPr>
    </w:lvl>
    <w:lvl w:ilvl="7" w:tplc="1278CE70">
      <w:start w:val="1"/>
      <w:numFmt w:val="bullet"/>
      <w:lvlText w:val="•"/>
      <w:lvlJc w:val="left"/>
      <w:pPr>
        <w:ind w:left="8194" w:hanging="360"/>
      </w:pPr>
      <w:rPr>
        <w:rFonts w:hint="default"/>
      </w:rPr>
    </w:lvl>
    <w:lvl w:ilvl="8" w:tplc="2D34AD50">
      <w:start w:val="1"/>
      <w:numFmt w:val="bullet"/>
      <w:lvlText w:val="•"/>
      <w:lvlJc w:val="left"/>
      <w:pPr>
        <w:ind w:left="9143" w:hanging="360"/>
      </w:pPr>
      <w:rPr>
        <w:rFonts w:hint="default"/>
      </w:rPr>
    </w:lvl>
  </w:abstractNum>
  <w:abstractNum w:abstractNumId="16" w15:restartNumberingAfterBreak="0">
    <w:nsid w:val="47E31885"/>
    <w:multiLevelType w:val="hybridMultilevel"/>
    <w:tmpl w:val="4B22B1D4"/>
    <w:lvl w:ilvl="0" w:tplc="B7C6BC4C">
      <w:start w:val="1"/>
      <w:numFmt w:val="decimal"/>
      <w:lvlText w:val="%1."/>
      <w:lvlJc w:val="left"/>
      <w:pPr>
        <w:ind w:left="644" w:hanging="360"/>
      </w:pPr>
      <w:rPr>
        <w:rFonts w:ascii="EHUSans" w:eastAsia="Arial" w:hAnsi="EHUSans" w:hint="default"/>
        <w:spacing w:val="2"/>
        <w:w w:val="99"/>
        <w:sz w:val="21"/>
        <w:szCs w:val="21"/>
      </w:rPr>
    </w:lvl>
    <w:lvl w:ilvl="1" w:tplc="0C0A0019">
      <w:start w:val="1"/>
      <w:numFmt w:val="lowerLetter"/>
      <w:lvlText w:val="%2."/>
      <w:lvlJc w:val="left"/>
      <w:pPr>
        <w:ind w:left="1443" w:hanging="360"/>
      </w:pPr>
    </w:lvl>
    <w:lvl w:ilvl="2" w:tplc="0C0A001B" w:tentative="1">
      <w:start w:val="1"/>
      <w:numFmt w:val="lowerRoman"/>
      <w:lvlText w:val="%3."/>
      <w:lvlJc w:val="right"/>
      <w:pPr>
        <w:ind w:left="2163" w:hanging="180"/>
      </w:pPr>
    </w:lvl>
    <w:lvl w:ilvl="3" w:tplc="0C0A000F" w:tentative="1">
      <w:start w:val="1"/>
      <w:numFmt w:val="decimal"/>
      <w:lvlText w:val="%4."/>
      <w:lvlJc w:val="left"/>
      <w:pPr>
        <w:ind w:left="2883" w:hanging="360"/>
      </w:pPr>
    </w:lvl>
    <w:lvl w:ilvl="4" w:tplc="0C0A0019" w:tentative="1">
      <w:start w:val="1"/>
      <w:numFmt w:val="lowerLetter"/>
      <w:lvlText w:val="%5."/>
      <w:lvlJc w:val="left"/>
      <w:pPr>
        <w:ind w:left="3603" w:hanging="360"/>
      </w:pPr>
    </w:lvl>
    <w:lvl w:ilvl="5" w:tplc="0C0A001B" w:tentative="1">
      <w:start w:val="1"/>
      <w:numFmt w:val="lowerRoman"/>
      <w:lvlText w:val="%6."/>
      <w:lvlJc w:val="right"/>
      <w:pPr>
        <w:ind w:left="4323" w:hanging="180"/>
      </w:pPr>
    </w:lvl>
    <w:lvl w:ilvl="6" w:tplc="0C0A000F" w:tentative="1">
      <w:start w:val="1"/>
      <w:numFmt w:val="decimal"/>
      <w:lvlText w:val="%7."/>
      <w:lvlJc w:val="left"/>
      <w:pPr>
        <w:ind w:left="5043" w:hanging="360"/>
      </w:pPr>
    </w:lvl>
    <w:lvl w:ilvl="7" w:tplc="0C0A0019" w:tentative="1">
      <w:start w:val="1"/>
      <w:numFmt w:val="lowerLetter"/>
      <w:lvlText w:val="%8."/>
      <w:lvlJc w:val="left"/>
      <w:pPr>
        <w:ind w:left="5763" w:hanging="360"/>
      </w:pPr>
    </w:lvl>
    <w:lvl w:ilvl="8" w:tplc="0C0A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7" w15:restartNumberingAfterBreak="0">
    <w:nsid w:val="49992995"/>
    <w:multiLevelType w:val="hybridMultilevel"/>
    <w:tmpl w:val="C638CC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956EE1"/>
    <w:multiLevelType w:val="hybridMultilevel"/>
    <w:tmpl w:val="D982FB20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610713B"/>
    <w:multiLevelType w:val="hybridMultilevel"/>
    <w:tmpl w:val="73C81C3A"/>
    <w:lvl w:ilvl="0" w:tplc="8D7A120C">
      <w:start w:val="1"/>
      <w:numFmt w:val="decimal"/>
      <w:lvlText w:val="%1."/>
      <w:lvlJc w:val="left"/>
      <w:pPr>
        <w:ind w:left="979" w:hanging="360"/>
      </w:pPr>
      <w:rPr>
        <w:rFonts w:ascii="EHUSans" w:hAnsi="EHUSans" w:hint="default"/>
      </w:rPr>
    </w:lvl>
    <w:lvl w:ilvl="1" w:tplc="0C0A0019" w:tentative="1">
      <w:start w:val="1"/>
      <w:numFmt w:val="lowerLetter"/>
      <w:lvlText w:val="%2."/>
      <w:lvlJc w:val="left"/>
      <w:pPr>
        <w:ind w:left="1491" w:hanging="360"/>
      </w:pPr>
    </w:lvl>
    <w:lvl w:ilvl="2" w:tplc="0C0A001B" w:tentative="1">
      <w:start w:val="1"/>
      <w:numFmt w:val="lowerRoman"/>
      <w:lvlText w:val="%3."/>
      <w:lvlJc w:val="right"/>
      <w:pPr>
        <w:ind w:left="2211" w:hanging="180"/>
      </w:pPr>
    </w:lvl>
    <w:lvl w:ilvl="3" w:tplc="0C0A000F" w:tentative="1">
      <w:start w:val="1"/>
      <w:numFmt w:val="decimal"/>
      <w:lvlText w:val="%4."/>
      <w:lvlJc w:val="left"/>
      <w:pPr>
        <w:ind w:left="2931" w:hanging="360"/>
      </w:pPr>
    </w:lvl>
    <w:lvl w:ilvl="4" w:tplc="0C0A0019" w:tentative="1">
      <w:start w:val="1"/>
      <w:numFmt w:val="lowerLetter"/>
      <w:lvlText w:val="%5."/>
      <w:lvlJc w:val="left"/>
      <w:pPr>
        <w:ind w:left="3651" w:hanging="360"/>
      </w:pPr>
    </w:lvl>
    <w:lvl w:ilvl="5" w:tplc="0C0A001B" w:tentative="1">
      <w:start w:val="1"/>
      <w:numFmt w:val="lowerRoman"/>
      <w:lvlText w:val="%6."/>
      <w:lvlJc w:val="right"/>
      <w:pPr>
        <w:ind w:left="4371" w:hanging="180"/>
      </w:pPr>
    </w:lvl>
    <w:lvl w:ilvl="6" w:tplc="0C0A000F" w:tentative="1">
      <w:start w:val="1"/>
      <w:numFmt w:val="decimal"/>
      <w:lvlText w:val="%7."/>
      <w:lvlJc w:val="left"/>
      <w:pPr>
        <w:ind w:left="5091" w:hanging="360"/>
      </w:pPr>
    </w:lvl>
    <w:lvl w:ilvl="7" w:tplc="0C0A0019" w:tentative="1">
      <w:start w:val="1"/>
      <w:numFmt w:val="lowerLetter"/>
      <w:lvlText w:val="%8."/>
      <w:lvlJc w:val="left"/>
      <w:pPr>
        <w:ind w:left="5811" w:hanging="360"/>
      </w:pPr>
    </w:lvl>
    <w:lvl w:ilvl="8" w:tplc="0C0A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0" w15:restartNumberingAfterBreak="0">
    <w:nsid w:val="5C9331D5"/>
    <w:multiLevelType w:val="hybridMultilevel"/>
    <w:tmpl w:val="F68E4D42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2F23C2E"/>
    <w:multiLevelType w:val="multilevel"/>
    <w:tmpl w:val="F53C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E13BB4"/>
    <w:multiLevelType w:val="hybridMultilevel"/>
    <w:tmpl w:val="2E88734C"/>
    <w:lvl w:ilvl="0" w:tplc="8D7A120C">
      <w:start w:val="1"/>
      <w:numFmt w:val="decimal"/>
      <w:lvlText w:val="%1."/>
      <w:lvlJc w:val="left"/>
      <w:pPr>
        <w:ind w:left="928" w:hanging="360"/>
      </w:pPr>
      <w:rPr>
        <w:rFonts w:ascii="EHUSans" w:hAnsi="EHUSan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C94A03"/>
    <w:multiLevelType w:val="hybridMultilevel"/>
    <w:tmpl w:val="12E05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263DE0"/>
    <w:multiLevelType w:val="hybridMultilevel"/>
    <w:tmpl w:val="08F8509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3"/>
  </w:num>
  <w:num w:numId="3">
    <w:abstractNumId w:val="5"/>
  </w:num>
  <w:num w:numId="4">
    <w:abstractNumId w:val="14"/>
  </w:num>
  <w:num w:numId="5">
    <w:abstractNumId w:val="15"/>
  </w:num>
  <w:num w:numId="6">
    <w:abstractNumId w:val="23"/>
  </w:num>
  <w:num w:numId="7">
    <w:abstractNumId w:val="2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7"/>
  </w:num>
  <w:num w:numId="13">
    <w:abstractNumId w:val="17"/>
  </w:num>
  <w:num w:numId="14">
    <w:abstractNumId w:val="8"/>
  </w:num>
  <w:num w:numId="15">
    <w:abstractNumId w:val="18"/>
  </w:num>
  <w:num w:numId="16">
    <w:abstractNumId w:val="20"/>
  </w:num>
  <w:num w:numId="17">
    <w:abstractNumId w:val="22"/>
  </w:num>
  <w:num w:numId="18">
    <w:abstractNumId w:val="19"/>
  </w:num>
  <w:num w:numId="19">
    <w:abstractNumId w:val="9"/>
  </w:num>
  <w:num w:numId="20">
    <w:abstractNumId w:val="11"/>
  </w:num>
  <w:num w:numId="21">
    <w:abstractNumId w:val="10"/>
  </w:num>
  <w:num w:numId="22">
    <w:abstractNumId w:val="4"/>
  </w:num>
  <w:num w:numId="23">
    <w:abstractNumId w:val="21"/>
  </w:num>
  <w:num w:numId="24">
    <w:abstractNumId w:val="3"/>
  </w:num>
  <w:num w:numId="25">
    <w:abstractNumId w:val="12"/>
  </w:num>
  <w:num w:numId="26">
    <w:abstractNumId w:val="24"/>
  </w:num>
  <w:num w:numId="27">
    <w:abstractNumId w:val="6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hdrShapeDefaults>
    <o:shapedefaults v:ext="edit" spidmax="2049">
      <o:colormru v:ext="edit" colors="silver,#ddd,#005697,#c7c7c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D0"/>
    <w:rsid w:val="00001871"/>
    <w:rsid w:val="00011E43"/>
    <w:rsid w:val="00026E72"/>
    <w:rsid w:val="000277BD"/>
    <w:rsid w:val="000330A6"/>
    <w:rsid w:val="00034C79"/>
    <w:rsid w:val="0003545C"/>
    <w:rsid w:val="000355DD"/>
    <w:rsid w:val="00046F9B"/>
    <w:rsid w:val="00052588"/>
    <w:rsid w:val="000572B9"/>
    <w:rsid w:val="00062E40"/>
    <w:rsid w:val="0006744C"/>
    <w:rsid w:val="00073901"/>
    <w:rsid w:val="00073A5E"/>
    <w:rsid w:val="00075738"/>
    <w:rsid w:val="000809EA"/>
    <w:rsid w:val="000825FF"/>
    <w:rsid w:val="000851D2"/>
    <w:rsid w:val="00087B30"/>
    <w:rsid w:val="000A1D86"/>
    <w:rsid w:val="000A48E5"/>
    <w:rsid w:val="000A6CFB"/>
    <w:rsid w:val="000B7DCB"/>
    <w:rsid w:val="000C0527"/>
    <w:rsid w:val="000C106F"/>
    <w:rsid w:val="000C3FB6"/>
    <w:rsid w:val="000C7A25"/>
    <w:rsid w:val="000C7C7B"/>
    <w:rsid w:val="000E089C"/>
    <w:rsid w:val="000E1EF4"/>
    <w:rsid w:val="000E276C"/>
    <w:rsid w:val="000F3C01"/>
    <w:rsid w:val="000F4807"/>
    <w:rsid w:val="001007AF"/>
    <w:rsid w:val="001169A4"/>
    <w:rsid w:val="00120192"/>
    <w:rsid w:val="00120670"/>
    <w:rsid w:val="00120B92"/>
    <w:rsid w:val="00122090"/>
    <w:rsid w:val="0012575E"/>
    <w:rsid w:val="00146868"/>
    <w:rsid w:val="00153CBC"/>
    <w:rsid w:val="00154E9A"/>
    <w:rsid w:val="001551EB"/>
    <w:rsid w:val="001611A8"/>
    <w:rsid w:val="001647BB"/>
    <w:rsid w:val="00175BB1"/>
    <w:rsid w:val="00180192"/>
    <w:rsid w:val="001954B0"/>
    <w:rsid w:val="00196CE3"/>
    <w:rsid w:val="001A3F0E"/>
    <w:rsid w:val="001B3FA7"/>
    <w:rsid w:val="001C4977"/>
    <w:rsid w:val="001C5534"/>
    <w:rsid w:val="001D0BCB"/>
    <w:rsid w:val="001D770E"/>
    <w:rsid w:val="001E7514"/>
    <w:rsid w:val="001E7A8F"/>
    <w:rsid w:val="00202EEC"/>
    <w:rsid w:val="002050C2"/>
    <w:rsid w:val="00207957"/>
    <w:rsid w:val="00212F79"/>
    <w:rsid w:val="00215D5E"/>
    <w:rsid w:val="00232A3C"/>
    <w:rsid w:val="00245FF9"/>
    <w:rsid w:val="0027358D"/>
    <w:rsid w:val="0029491F"/>
    <w:rsid w:val="00297DE6"/>
    <w:rsid w:val="002A263B"/>
    <w:rsid w:val="002A6142"/>
    <w:rsid w:val="002C25CD"/>
    <w:rsid w:val="002C3A0D"/>
    <w:rsid w:val="002D58B7"/>
    <w:rsid w:val="002E095D"/>
    <w:rsid w:val="002E1871"/>
    <w:rsid w:val="002E4566"/>
    <w:rsid w:val="002F02E7"/>
    <w:rsid w:val="002F4212"/>
    <w:rsid w:val="002F6826"/>
    <w:rsid w:val="00304DBF"/>
    <w:rsid w:val="00310A3A"/>
    <w:rsid w:val="00310AFD"/>
    <w:rsid w:val="00315474"/>
    <w:rsid w:val="00317EC2"/>
    <w:rsid w:val="00322D69"/>
    <w:rsid w:val="00324BC1"/>
    <w:rsid w:val="00326F7C"/>
    <w:rsid w:val="00333624"/>
    <w:rsid w:val="00340381"/>
    <w:rsid w:val="00344B87"/>
    <w:rsid w:val="0035436B"/>
    <w:rsid w:val="003604D6"/>
    <w:rsid w:val="00360792"/>
    <w:rsid w:val="00360A5A"/>
    <w:rsid w:val="00367CC3"/>
    <w:rsid w:val="0037128F"/>
    <w:rsid w:val="00374D89"/>
    <w:rsid w:val="003A40F1"/>
    <w:rsid w:val="003B47EA"/>
    <w:rsid w:val="003B6BD0"/>
    <w:rsid w:val="003B7364"/>
    <w:rsid w:val="003C2657"/>
    <w:rsid w:val="003C72CD"/>
    <w:rsid w:val="003D62DB"/>
    <w:rsid w:val="003E6724"/>
    <w:rsid w:val="003F7CE3"/>
    <w:rsid w:val="00401211"/>
    <w:rsid w:val="004045DC"/>
    <w:rsid w:val="00405502"/>
    <w:rsid w:val="00410A38"/>
    <w:rsid w:val="004167E1"/>
    <w:rsid w:val="00426942"/>
    <w:rsid w:val="00426CEF"/>
    <w:rsid w:val="00434A5B"/>
    <w:rsid w:val="00441E31"/>
    <w:rsid w:val="00446803"/>
    <w:rsid w:val="00460E0C"/>
    <w:rsid w:val="00462437"/>
    <w:rsid w:val="0046598C"/>
    <w:rsid w:val="00467BAA"/>
    <w:rsid w:val="00475088"/>
    <w:rsid w:val="00495786"/>
    <w:rsid w:val="004972F1"/>
    <w:rsid w:val="004C2BFD"/>
    <w:rsid w:val="004C4952"/>
    <w:rsid w:val="004D3A4D"/>
    <w:rsid w:val="004E30A8"/>
    <w:rsid w:val="004E4010"/>
    <w:rsid w:val="004F071E"/>
    <w:rsid w:val="005069B8"/>
    <w:rsid w:val="005073DF"/>
    <w:rsid w:val="00516521"/>
    <w:rsid w:val="005209DE"/>
    <w:rsid w:val="005226CA"/>
    <w:rsid w:val="00534BD7"/>
    <w:rsid w:val="00540D99"/>
    <w:rsid w:val="00541719"/>
    <w:rsid w:val="00552522"/>
    <w:rsid w:val="005603CB"/>
    <w:rsid w:val="0057354D"/>
    <w:rsid w:val="00593F43"/>
    <w:rsid w:val="00594747"/>
    <w:rsid w:val="005C39F5"/>
    <w:rsid w:val="005D59D0"/>
    <w:rsid w:val="005E1738"/>
    <w:rsid w:val="005E19AC"/>
    <w:rsid w:val="005E1D1E"/>
    <w:rsid w:val="005E40B7"/>
    <w:rsid w:val="005E46AC"/>
    <w:rsid w:val="005E6946"/>
    <w:rsid w:val="005F2AB7"/>
    <w:rsid w:val="005F5DF8"/>
    <w:rsid w:val="00605E1B"/>
    <w:rsid w:val="0061134E"/>
    <w:rsid w:val="006426F8"/>
    <w:rsid w:val="00657807"/>
    <w:rsid w:val="00661B26"/>
    <w:rsid w:val="00664ECD"/>
    <w:rsid w:val="00671FFE"/>
    <w:rsid w:val="00696132"/>
    <w:rsid w:val="006C306B"/>
    <w:rsid w:val="006C425F"/>
    <w:rsid w:val="006D6EBD"/>
    <w:rsid w:val="006D707A"/>
    <w:rsid w:val="0071250F"/>
    <w:rsid w:val="0071422C"/>
    <w:rsid w:val="00724BDA"/>
    <w:rsid w:val="00736EB3"/>
    <w:rsid w:val="00753FFC"/>
    <w:rsid w:val="007567BD"/>
    <w:rsid w:val="00756A9B"/>
    <w:rsid w:val="0078543A"/>
    <w:rsid w:val="007869F4"/>
    <w:rsid w:val="00792C6C"/>
    <w:rsid w:val="007A2D88"/>
    <w:rsid w:val="007A578B"/>
    <w:rsid w:val="007A69C9"/>
    <w:rsid w:val="007B192E"/>
    <w:rsid w:val="007B4D00"/>
    <w:rsid w:val="007B5A5C"/>
    <w:rsid w:val="007C312A"/>
    <w:rsid w:val="007C597B"/>
    <w:rsid w:val="007D3BD9"/>
    <w:rsid w:val="007D67D6"/>
    <w:rsid w:val="007E0ED5"/>
    <w:rsid w:val="007E37A5"/>
    <w:rsid w:val="007E3934"/>
    <w:rsid w:val="007F0D41"/>
    <w:rsid w:val="00807893"/>
    <w:rsid w:val="00817B99"/>
    <w:rsid w:val="00820862"/>
    <w:rsid w:val="00832147"/>
    <w:rsid w:val="0083772F"/>
    <w:rsid w:val="00842184"/>
    <w:rsid w:val="008475CE"/>
    <w:rsid w:val="008566FB"/>
    <w:rsid w:val="00872845"/>
    <w:rsid w:val="008737B1"/>
    <w:rsid w:val="00881C05"/>
    <w:rsid w:val="00885B42"/>
    <w:rsid w:val="008979DD"/>
    <w:rsid w:val="008A18E1"/>
    <w:rsid w:val="008A3739"/>
    <w:rsid w:val="008A5F1B"/>
    <w:rsid w:val="008A7CA3"/>
    <w:rsid w:val="008C2651"/>
    <w:rsid w:val="008C5842"/>
    <w:rsid w:val="008C63C5"/>
    <w:rsid w:val="008D5387"/>
    <w:rsid w:val="008E5D24"/>
    <w:rsid w:val="008E760D"/>
    <w:rsid w:val="009120FC"/>
    <w:rsid w:val="00940BAD"/>
    <w:rsid w:val="00943A7B"/>
    <w:rsid w:val="00947A4D"/>
    <w:rsid w:val="0096723F"/>
    <w:rsid w:val="0099622D"/>
    <w:rsid w:val="009A0E20"/>
    <w:rsid w:val="009A1394"/>
    <w:rsid w:val="009A50CA"/>
    <w:rsid w:val="009C28D2"/>
    <w:rsid w:val="009D12D6"/>
    <w:rsid w:val="009F18F7"/>
    <w:rsid w:val="00A01FC3"/>
    <w:rsid w:val="00A10B01"/>
    <w:rsid w:val="00A11C50"/>
    <w:rsid w:val="00A16068"/>
    <w:rsid w:val="00A26F3B"/>
    <w:rsid w:val="00A30815"/>
    <w:rsid w:val="00A40B66"/>
    <w:rsid w:val="00A44169"/>
    <w:rsid w:val="00A532FF"/>
    <w:rsid w:val="00A5419C"/>
    <w:rsid w:val="00A66C28"/>
    <w:rsid w:val="00A747EF"/>
    <w:rsid w:val="00A82F96"/>
    <w:rsid w:val="00A911FF"/>
    <w:rsid w:val="00A91578"/>
    <w:rsid w:val="00AA731C"/>
    <w:rsid w:val="00AA74C2"/>
    <w:rsid w:val="00AA7ACA"/>
    <w:rsid w:val="00AB7183"/>
    <w:rsid w:val="00AC4BFC"/>
    <w:rsid w:val="00AC6928"/>
    <w:rsid w:val="00AD06AB"/>
    <w:rsid w:val="00AD2E03"/>
    <w:rsid w:val="00AD2ED6"/>
    <w:rsid w:val="00AD770F"/>
    <w:rsid w:val="00B00EE7"/>
    <w:rsid w:val="00B04844"/>
    <w:rsid w:val="00B065C5"/>
    <w:rsid w:val="00B16CF3"/>
    <w:rsid w:val="00B170EE"/>
    <w:rsid w:val="00B17601"/>
    <w:rsid w:val="00B258B4"/>
    <w:rsid w:val="00B26BA3"/>
    <w:rsid w:val="00B41FEA"/>
    <w:rsid w:val="00B63685"/>
    <w:rsid w:val="00B66EBF"/>
    <w:rsid w:val="00B71EC9"/>
    <w:rsid w:val="00B73B8D"/>
    <w:rsid w:val="00B806EA"/>
    <w:rsid w:val="00BB2074"/>
    <w:rsid w:val="00BB75DD"/>
    <w:rsid w:val="00BC36C3"/>
    <w:rsid w:val="00BC5E92"/>
    <w:rsid w:val="00BE5B4E"/>
    <w:rsid w:val="00BF07DC"/>
    <w:rsid w:val="00BF7856"/>
    <w:rsid w:val="00C12DD9"/>
    <w:rsid w:val="00C21746"/>
    <w:rsid w:val="00C36968"/>
    <w:rsid w:val="00C85256"/>
    <w:rsid w:val="00C9374B"/>
    <w:rsid w:val="00C95860"/>
    <w:rsid w:val="00CD136E"/>
    <w:rsid w:val="00CD5317"/>
    <w:rsid w:val="00CE21B9"/>
    <w:rsid w:val="00CE4FDD"/>
    <w:rsid w:val="00D040E5"/>
    <w:rsid w:val="00D06AE6"/>
    <w:rsid w:val="00D077DF"/>
    <w:rsid w:val="00D11081"/>
    <w:rsid w:val="00D320FC"/>
    <w:rsid w:val="00D3238C"/>
    <w:rsid w:val="00D37A16"/>
    <w:rsid w:val="00D527FD"/>
    <w:rsid w:val="00D56785"/>
    <w:rsid w:val="00D819D9"/>
    <w:rsid w:val="00D9140A"/>
    <w:rsid w:val="00DB01B9"/>
    <w:rsid w:val="00DB1188"/>
    <w:rsid w:val="00DC07E6"/>
    <w:rsid w:val="00DC10D9"/>
    <w:rsid w:val="00DC4B9C"/>
    <w:rsid w:val="00E000B3"/>
    <w:rsid w:val="00E04186"/>
    <w:rsid w:val="00E04E77"/>
    <w:rsid w:val="00E07364"/>
    <w:rsid w:val="00E07E48"/>
    <w:rsid w:val="00E44A64"/>
    <w:rsid w:val="00E451BD"/>
    <w:rsid w:val="00E56584"/>
    <w:rsid w:val="00E6598C"/>
    <w:rsid w:val="00E71856"/>
    <w:rsid w:val="00E75932"/>
    <w:rsid w:val="00E76741"/>
    <w:rsid w:val="00E83E2D"/>
    <w:rsid w:val="00E91157"/>
    <w:rsid w:val="00E9233F"/>
    <w:rsid w:val="00EB4B7E"/>
    <w:rsid w:val="00ED79CF"/>
    <w:rsid w:val="00EE0B54"/>
    <w:rsid w:val="00EF4438"/>
    <w:rsid w:val="00F002D0"/>
    <w:rsid w:val="00F05A57"/>
    <w:rsid w:val="00F0601E"/>
    <w:rsid w:val="00F10417"/>
    <w:rsid w:val="00F13CA5"/>
    <w:rsid w:val="00F25B18"/>
    <w:rsid w:val="00F3621D"/>
    <w:rsid w:val="00F37BF5"/>
    <w:rsid w:val="00F468F3"/>
    <w:rsid w:val="00F5105C"/>
    <w:rsid w:val="00F630EF"/>
    <w:rsid w:val="00F63378"/>
    <w:rsid w:val="00F6468F"/>
    <w:rsid w:val="00F65E1E"/>
    <w:rsid w:val="00F712B3"/>
    <w:rsid w:val="00F71DBA"/>
    <w:rsid w:val="00F75066"/>
    <w:rsid w:val="00F81961"/>
    <w:rsid w:val="00F81E50"/>
    <w:rsid w:val="00FA0FBC"/>
    <w:rsid w:val="00FA750A"/>
    <w:rsid w:val="00FB1E1C"/>
    <w:rsid w:val="00FB604E"/>
    <w:rsid w:val="00FD37F0"/>
    <w:rsid w:val="00FE2465"/>
    <w:rsid w:val="00FF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silver,#ddd,#005697,#c7c7c7"/>
    </o:shapedefaults>
    <o:shapelayout v:ext="edit">
      <o:idmap v:ext="edit" data="1"/>
    </o:shapelayout>
  </w:shapeDefaults>
  <w:decimalSymbol w:val=","/>
  <w:listSeparator w:val=";"/>
  <w14:docId w14:val="6ED89CED"/>
  <w14:defaultImageDpi w14:val="330"/>
  <w15:chartTrackingRefBased/>
  <w15:docId w15:val="{71E82728-EE6D-4AD7-9183-4AD409004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link w:val="Ttulo1Car"/>
    <w:uiPriority w:val="1"/>
    <w:qFormat/>
    <w:rsid w:val="001D770E"/>
    <w:pPr>
      <w:spacing w:before="60" w:after="60"/>
      <w:outlineLvl w:val="0"/>
    </w:pPr>
    <w:rPr>
      <w:rFonts w:ascii="Corbel" w:eastAsia="Calibri" w:hAnsi="Corbel"/>
      <w:b/>
      <w:color w:val="FFFFFF"/>
      <w:sz w:val="28"/>
      <w:szCs w:val="28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BF07D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BF07DC"/>
    <w:pPr>
      <w:tabs>
        <w:tab w:val="center" w:pos="4252"/>
        <w:tab w:val="right" w:pos="8504"/>
      </w:tabs>
    </w:pPr>
  </w:style>
  <w:style w:type="character" w:styleId="Hipervnculo">
    <w:name w:val="Hyperlink"/>
    <w:rsid w:val="00EF4438"/>
    <w:rPr>
      <w:color w:val="0000FF"/>
      <w:u w:val="single"/>
    </w:rPr>
  </w:style>
  <w:style w:type="character" w:styleId="Hipervnculovisitado">
    <w:name w:val="FollowedHyperlink"/>
    <w:rsid w:val="0083772F"/>
    <w:rPr>
      <w:color w:val="800080"/>
      <w:u w:val="single"/>
    </w:rPr>
  </w:style>
  <w:style w:type="paragraph" w:styleId="Textosinformato">
    <w:name w:val="Plain Text"/>
    <w:basedOn w:val="Normal"/>
    <w:link w:val="TextosinformatoCar"/>
    <w:uiPriority w:val="99"/>
    <w:unhideWhenUsed/>
    <w:rsid w:val="00F3621D"/>
    <w:rPr>
      <w:rFonts w:ascii="Calibri" w:eastAsia="Calibri" w:hAnsi="Calibri"/>
      <w:sz w:val="22"/>
      <w:szCs w:val="22"/>
      <w:lang w:eastAsia="en-US"/>
    </w:rPr>
  </w:style>
  <w:style w:type="character" w:customStyle="1" w:styleId="TextosinformatoCar">
    <w:name w:val="Texto sin formato Car"/>
    <w:link w:val="Textosinformato"/>
    <w:uiPriority w:val="99"/>
    <w:rsid w:val="00F3621D"/>
    <w:rPr>
      <w:rFonts w:ascii="Calibri" w:eastAsia="Calibri" w:hAnsi="Calibri"/>
      <w:sz w:val="22"/>
      <w:szCs w:val="22"/>
      <w:lang w:eastAsia="en-US"/>
    </w:rPr>
  </w:style>
  <w:style w:type="character" w:styleId="Textoennegrita">
    <w:name w:val="Strong"/>
    <w:uiPriority w:val="22"/>
    <w:qFormat/>
    <w:rsid w:val="00F3621D"/>
    <w:rPr>
      <w:b/>
      <w:bCs/>
    </w:rPr>
  </w:style>
  <w:style w:type="numbering" w:customStyle="1" w:styleId="Sinlista1">
    <w:name w:val="Sin lista1"/>
    <w:next w:val="Sinlista"/>
    <w:uiPriority w:val="99"/>
    <w:semiHidden/>
    <w:unhideWhenUsed/>
    <w:rsid w:val="000330A6"/>
  </w:style>
  <w:style w:type="table" w:customStyle="1" w:styleId="TableNormal">
    <w:name w:val="Table Normal"/>
    <w:uiPriority w:val="2"/>
    <w:semiHidden/>
    <w:unhideWhenUsed/>
    <w:qFormat/>
    <w:rsid w:val="000330A6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0330A6"/>
    <w:pPr>
      <w:widowControl w:val="0"/>
      <w:spacing w:before="63"/>
      <w:ind w:left="1196"/>
    </w:pPr>
    <w:rPr>
      <w:rFonts w:ascii="Arial" w:eastAsia="Arial" w:hAnsi="Arial"/>
      <w:sz w:val="21"/>
      <w:szCs w:val="21"/>
      <w:lang w:val="en-US" w:eastAsia="en-US"/>
    </w:rPr>
  </w:style>
  <w:style w:type="character" w:customStyle="1" w:styleId="TextoindependienteCar">
    <w:name w:val="Texto independiente Car"/>
    <w:link w:val="Textoindependiente"/>
    <w:uiPriority w:val="1"/>
    <w:rsid w:val="000330A6"/>
    <w:rPr>
      <w:rFonts w:ascii="Arial" w:eastAsia="Arial" w:hAnsi="Arial"/>
      <w:sz w:val="21"/>
      <w:szCs w:val="21"/>
      <w:lang w:val="en-US" w:eastAsia="en-US"/>
    </w:rPr>
  </w:style>
  <w:style w:type="paragraph" w:customStyle="1" w:styleId="Cuadrculamedia1-nfasis21">
    <w:name w:val="Cuadrícula media 1 - Énfasis 21"/>
    <w:basedOn w:val="Normal"/>
    <w:uiPriority w:val="1"/>
    <w:qFormat/>
    <w:rsid w:val="000330A6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0330A6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EncabezadoCar">
    <w:name w:val="Encabezado Car"/>
    <w:link w:val="Encabezado"/>
    <w:uiPriority w:val="99"/>
    <w:rsid w:val="000330A6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0330A6"/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0330A6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rsid w:val="000825F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rsid w:val="000825FF"/>
    <w:rPr>
      <w:rFonts w:ascii="Lucida Grande" w:hAnsi="Lucida Grande" w:cs="Lucida Grande"/>
      <w:sz w:val="18"/>
      <w:szCs w:val="18"/>
      <w:lang w:val="es-ES"/>
    </w:rPr>
  </w:style>
  <w:style w:type="paragraph" w:customStyle="1" w:styleId="Listamedia2-nfasis21">
    <w:name w:val="Lista media 2 - Énfasis 21"/>
    <w:hidden/>
    <w:uiPriority w:val="71"/>
    <w:rsid w:val="00E000B3"/>
    <w:rPr>
      <w:sz w:val="24"/>
      <w:szCs w:val="24"/>
    </w:rPr>
  </w:style>
  <w:style w:type="character" w:styleId="Refdecomentario">
    <w:name w:val="annotation reference"/>
    <w:rsid w:val="008D538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8D538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8D5387"/>
  </w:style>
  <w:style w:type="paragraph" w:styleId="Asuntodelcomentario">
    <w:name w:val="annotation subject"/>
    <w:basedOn w:val="Textocomentario"/>
    <w:next w:val="Textocomentario"/>
    <w:link w:val="AsuntodelcomentarioCar"/>
    <w:rsid w:val="008D5387"/>
    <w:rPr>
      <w:b/>
      <w:bCs/>
    </w:rPr>
  </w:style>
  <w:style w:type="character" w:customStyle="1" w:styleId="AsuntodelcomentarioCar">
    <w:name w:val="Asunto del comentario Car"/>
    <w:link w:val="Asuntodelcomentario"/>
    <w:rsid w:val="008D5387"/>
    <w:rPr>
      <w:b/>
      <w:bCs/>
    </w:rPr>
  </w:style>
  <w:style w:type="paragraph" w:customStyle="1" w:styleId="Sombreadoclaro-nfasis21">
    <w:name w:val="Sombreado claro - Énfasis 21"/>
    <w:basedOn w:val="Normal"/>
    <w:next w:val="Normal"/>
    <w:link w:val="Sombreadoclaro-nfasis2Car"/>
    <w:uiPriority w:val="30"/>
    <w:qFormat/>
    <w:rsid w:val="008C63C5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Sombreadoclaro-nfasis2Car">
    <w:name w:val="Sombreado claro - Énfasis 2 Car"/>
    <w:link w:val="Sombreadoclaro-nfasis21"/>
    <w:uiPriority w:val="30"/>
    <w:rsid w:val="008C63C5"/>
    <w:rPr>
      <w:i/>
      <w:iCs/>
      <w:color w:val="5B9BD5"/>
      <w:sz w:val="24"/>
      <w:szCs w:val="24"/>
    </w:rPr>
  </w:style>
  <w:style w:type="character" w:customStyle="1" w:styleId="Ttulo1Car">
    <w:name w:val="Título 1 Car"/>
    <w:link w:val="Ttulo1"/>
    <w:uiPriority w:val="1"/>
    <w:rsid w:val="001D770E"/>
    <w:rPr>
      <w:rFonts w:ascii="Corbel" w:eastAsia="Calibri" w:hAnsi="Corbel"/>
      <w:b/>
      <w:color w:val="FFFFFF"/>
      <w:sz w:val="28"/>
      <w:szCs w:val="28"/>
      <w:lang w:eastAsia="en-US"/>
    </w:rPr>
  </w:style>
  <w:style w:type="paragraph" w:styleId="Sangranormal">
    <w:name w:val="Normal Indent"/>
    <w:basedOn w:val="Normal"/>
    <w:uiPriority w:val="99"/>
    <w:rsid w:val="001D770E"/>
    <w:pPr>
      <w:spacing w:before="120" w:after="200" w:line="271" w:lineRule="auto"/>
      <w:ind w:left="720"/>
    </w:pPr>
    <w:rPr>
      <w:rFonts w:ascii="Calibri" w:eastAsia="Calibri" w:hAnsi="Calibri"/>
      <w:sz w:val="28"/>
      <w:szCs w:val="28"/>
      <w:lang w:eastAsia="en-US"/>
    </w:rPr>
  </w:style>
  <w:style w:type="table" w:styleId="Tablaconcuadrcula">
    <w:name w:val="Table Grid"/>
    <w:basedOn w:val="Tablanormal"/>
    <w:rsid w:val="001D770E"/>
    <w:rPr>
      <w:rFonts w:ascii="Calibri" w:eastAsia="Calibri" w:hAnsi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65E1E"/>
    <w:pPr>
      <w:spacing w:before="62"/>
      <w:ind w:left="1196"/>
    </w:pPr>
    <w:rPr>
      <w:color w:val="000000"/>
    </w:rPr>
  </w:style>
  <w:style w:type="paragraph" w:customStyle="1" w:styleId="western">
    <w:name w:val="western"/>
    <w:basedOn w:val="Normal"/>
    <w:rsid w:val="00F65E1E"/>
    <w:pPr>
      <w:spacing w:before="62"/>
      <w:ind w:left="1196"/>
    </w:pPr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dmin\CONFIG~1\Temp\VDcartaJA3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151F2-F300-411D-B809-02406CEC2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VDcartaJA3.dot</Template>
  <TotalTime>0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Leioa, 10 de enero de 2008</vt:lpstr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Leioa, 10 de enero de 2008</dc:title>
  <dc:subject/>
  <dc:creator>MAIKE ADAME</dc:creator>
  <cp:keywords/>
  <cp:lastModifiedBy>JORGE DIAZ MARTINEZ</cp:lastModifiedBy>
  <cp:revision>2</cp:revision>
  <cp:lastPrinted>2021-05-27T09:25:00Z</cp:lastPrinted>
  <dcterms:created xsi:type="dcterms:W3CDTF">2026-05-13T12:55:00Z</dcterms:created>
  <dcterms:modified xsi:type="dcterms:W3CDTF">2026-05-13T12:55:00Z</dcterms:modified>
</cp:coreProperties>
</file>