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49C2" w14:textId="04260CB0" w:rsidR="00743EA6" w:rsidRPr="006756C0" w:rsidRDefault="00743EA6" w:rsidP="00D86052">
      <w:pPr>
        <w:pStyle w:val="Ttulo4"/>
        <w:keepNext w:val="0"/>
        <w:tabs>
          <w:tab w:val="left" w:pos="426"/>
        </w:tabs>
        <w:spacing w:before="0"/>
        <w:jc w:val="center"/>
        <w:rPr>
          <w:rFonts w:ascii="EHUSans" w:hAnsi="EHUSans" w:cs="Calibri"/>
          <w:b/>
          <w:i w:val="0"/>
          <w:color w:val="0070C0"/>
          <w:sz w:val="36"/>
          <w:szCs w:val="18"/>
        </w:rPr>
      </w:pPr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USAC 202</w:t>
      </w:r>
      <w:r w:rsidR="00186750">
        <w:rPr>
          <w:rFonts w:ascii="EHUSans" w:hAnsi="EHUSans" w:cs="Calibri"/>
          <w:b/>
          <w:i w:val="0"/>
          <w:color w:val="0070C0"/>
          <w:sz w:val="36"/>
          <w:szCs w:val="18"/>
        </w:rPr>
        <w:t>5</w:t>
      </w:r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-202</w:t>
      </w:r>
      <w:r w:rsidR="00186750">
        <w:rPr>
          <w:rFonts w:ascii="EHUSans" w:hAnsi="EHUSans" w:cs="Calibri"/>
          <w:b/>
          <w:i w:val="0"/>
          <w:color w:val="0070C0"/>
          <w:sz w:val="36"/>
          <w:szCs w:val="18"/>
        </w:rPr>
        <w:t>6</w:t>
      </w:r>
    </w:p>
    <w:p w14:paraId="0FE987C3" w14:textId="77777777" w:rsidR="00587649" w:rsidRPr="006756C0" w:rsidRDefault="00587649" w:rsidP="00587649">
      <w:pPr>
        <w:rPr>
          <w:rFonts w:ascii="EHUSans" w:hAnsi="EHUSans"/>
          <w:color w:val="0070C0"/>
        </w:rPr>
      </w:pPr>
    </w:p>
    <w:p w14:paraId="0D09EB7B" w14:textId="03C932A1" w:rsidR="00C54E8C" w:rsidRPr="006756C0" w:rsidRDefault="003E065D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>
        <w:rPr>
          <w:rFonts w:ascii="EHUSans" w:hAnsi="EHUSans"/>
          <w:b/>
          <w:color w:val="0070C0"/>
          <w:sz w:val="24"/>
          <w:szCs w:val="18"/>
          <w:u w:val="single"/>
        </w:rPr>
        <w:t>2, 3, 4</w:t>
      </w:r>
      <w:r w:rsidR="00E35765">
        <w:rPr>
          <w:rFonts w:ascii="EHUSans" w:hAnsi="EHUSans"/>
          <w:b/>
          <w:color w:val="0070C0"/>
          <w:sz w:val="24"/>
          <w:szCs w:val="18"/>
          <w:u w:val="single"/>
        </w:rPr>
        <w:t xml:space="preserve">, 5 </w:t>
      </w:r>
      <w:r w:rsidR="00186750">
        <w:rPr>
          <w:rFonts w:ascii="EHUSans" w:hAnsi="EHUSans"/>
          <w:b/>
          <w:color w:val="0070C0"/>
          <w:sz w:val="24"/>
          <w:szCs w:val="18"/>
          <w:u w:val="single"/>
        </w:rPr>
        <w:t xml:space="preserve">eta </w:t>
      </w:r>
      <w:r w:rsidR="00E35765">
        <w:rPr>
          <w:rFonts w:ascii="EHUSans" w:hAnsi="EHUSans"/>
          <w:b/>
          <w:color w:val="0070C0"/>
          <w:sz w:val="24"/>
          <w:szCs w:val="18"/>
          <w:u w:val="single"/>
        </w:rPr>
        <w:t>6</w:t>
      </w:r>
      <w:r w:rsidR="00330D38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. EKINTZEN </w:t>
      </w:r>
      <w:r w:rsidR="00AF63CC" w:rsidRPr="006756C0">
        <w:rPr>
          <w:rFonts w:ascii="EHUSans" w:hAnsi="EHUSans"/>
          <w:b/>
          <w:color w:val="0070C0"/>
          <w:sz w:val="24"/>
          <w:szCs w:val="18"/>
          <w:u w:val="single"/>
        </w:rPr>
        <w:t>ESKAERA ORRIA</w:t>
      </w:r>
      <w:r w:rsidR="00C54E8C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 </w:t>
      </w:r>
    </w:p>
    <w:p w14:paraId="509B8488" w14:textId="7D06F256" w:rsidR="00743EA6" w:rsidRPr="006756C0" w:rsidRDefault="00D86052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 w:rsidRPr="006756C0">
        <w:rPr>
          <w:rFonts w:ascii="EHUSans" w:hAnsi="EHUSans"/>
          <w:b/>
          <w:color w:val="0070C0"/>
          <w:sz w:val="24"/>
          <w:szCs w:val="18"/>
          <w:u w:val="single"/>
        </w:rPr>
        <w:t>SOLICITUD</w:t>
      </w:r>
      <w:r w:rsidR="003E065D">
        <w:rPr>
          <w:rFonts w:ascii="EHUSans" w:hAnsi="EHUSans"/>
          <w:b/>
          <w:color w:val="0070C0"/>
          <w:sz w:val="24"/>
          <w:szCs w:val="18"/>
          <w:u w:val="single"/>
        </w:rPr>
        <w:t xml:space="preserve"> ACCIONES 2, 3, 4</w:t>
      </w:r>
      <w:r w:rsidR="00E35765">
        <w:rPr>
          <w:rFonts w:ascii="EHUSans" w:hAnsi="EHUSans"/>
          <w:b/>
          <w:color w:val="0070C0"/>
          <w:sz w:val="24"/>
          <w:szCs w:val="18"/>
          <w:u w:val="single"/>
        </w:rPr>
        <w:t>,</w:t>
      </w:r>
      <w:r w:rsidR="00186750">
        <w:rPr>
          <w:rFonts w:ascii="EHUSans" w:hAnsi="EHUSans"/>
          <w:b/>
          <w:color w:val="0070C0"/>
          <w:sz w:val="24"/>
          <w:szCs w:val="18"/>
          <w:u w:val="single"/>
        </w:rPr>
        <w:t xml:space="preserve"> 5</w:t>
      </w:r>
      <w:r w:rsidR="00E35765">
        <w:rPr>
          <w:rFonts w:ascii="EHUSans" w:hAnsi="EHUSans"/>
          <w:b/>
          <w:color w:val="0070C0"/>
          <w:sz w:val="24"/>
          <w:szCs w:val="18"/>
          <w:u w:val="single"/>
        </w:rPr>
        <w:t xml:space="preserve"> y 6</w:t>
      </w:r>
    </w:p>
    <w:p w14:paraId="79382DBE" w14:textId="77777777" w:rsidR="00B52D63" w:rsidRPr="00330D38" w:rsidRDefault="00B52D63">
      <w:pPr>
        <w:rPr>
          <w:rFonts w:ascii="EHUSans" w:hAnsi="EHUSans"/>
          <w:sz w:val="18"/>
          <w:szCs w:val="18"/>
        </w:rPr>
      </w:pPr>
    </w:p>
    <w:p w14:paraId="7B3FD824" w14:textId="77777777" w:rsidR="00D86052" w:rsidRPr="006756C0" w:rsidRDefault="00A948B3" w:rsidP="00587649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ESKATZAILEAREN DATUAK / </w:t>
      </w:r>
      <w:r w:rsidR="00BE339C" w:rsidRPr="006756C0">
        <w:rPr>
          <w:rFonts w:ascii="EHUSans" w:hAnsi="EHUSans"/>
          <w:b/>
          <w:i/>
          <w:color w:val="0070C0"/>
          <w:sz w:val="20"/>
          <w:szCs w:val="18"/>
        </w:rPr>
        <w:t>DATOS DEL SOLICITANTE</w:t>
      </w:r>
    </w:p>
    <w:tbl>
      <w:tblPr>
        <w:tblStyle w:val="Tablaconcuadrcula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32"/>
        <w:gridCol w:w="1662"/>
        <w:gridCol w:w="1560"/>
        <w:gridCol w:w="1545"/>
        <w:gridCol w:w="1857"/>
      </w:tblGrid>
      <w:tr w:rsidR="00330D38" w:rsidRPr="00330D38" w14:paraId="12D7392B" w14:textId="77777777" w:rsidTr="00C54E8C">
        <w:trPr>
          <w:trHeight w:val="25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5B53E2AD" w14:textId="77777777" w:rsidR="00330D38" w:rsidRDefault="00330D38" w:rsidP="00330D38">
            <w:pPr>
              <w:jc w:val="right"/>
              <w:rPr>
                <w:rFonts w:ascii="EHUSans" w:hAnsi="EHUSans"/>
                <w:b/>
                <w:sz w:val="16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NAN </w:t>
            </w: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         </w:t>
            </w:r>
          </w:p>
          <w:p w14:paraId="3C2BDB98" w14:textId="77777777" w:rsidR="00330D38" w:rsidRPr="00330D38" w:rsidRDefault="00330D38" w:rsidP="00330D38">
            <w:pPr>
              <w:jc w:val="right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DNI</w:t>
            </w:r>
          </w:p>
        </w:tc>
        <w:tc>
          <w:tcPr>
            <w:tcW w:w="1662" w:type="dxa"/>
            <w:vAlign w:val="center"/>
          </w:tcPr>
          <w:p w14:paraId="79941A66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1C5C67F" w14:textId="77777777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IZENA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NOMBRE</w:t>
            </w:r>
          </w:p>
        </w:tc>
        <w:tc>
          <w:tcPr>
            <w:tcW w:w="3402" w:type="dxa"/>
            <w:gridSpan w:val="2"/>
            <w:vAlign w:val="center"/>
          </w:tcPr>
          <w:p w14:paraId="5B5CD153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7256D470" w14:textId="77777777" w:rsidTr="00330D38">
        <w:trPr>
          <w:trHeight w:val="37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65B8DC31" w14:textId="77777777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ABIZENAK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APELLIDOS</w:t>
            </w:r>
          </w:p>
        </w:tc>
        <w:tc>
          <w:tcPr>
            <w:tcW w:w="6624" w:type="dxa"/>
            <w:gridSpan w:val="4"/>
            <w:vAlign w:val="center"/>
          </w:tcPr>
          <w:p w14:paraId="7FE43F21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0A8BD9E1" w14:textId="77777777" w:rsidTr="00C54E8C">
        <w:trPr>
          <w:trHeight w:val="27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820CBD8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KALEA/PLAZA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CALLE/PLAZA</w:t>
            </w:r>
          </w:p>
        </w:tc>
        <w:tc>
          <w:tcPr>
            <w:tcW w:w="3222" w:type="dxa"/>
            <w:gridSpan w:val="2"/>
            <w:vAlign w:val="center"/>
          </w:tcPr>
          <w:p w14:paraId="6D38DA62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391ED54B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PK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CP</w:t>
            </w:r>
          </w:p>
        </w:tc>
        <w:tc>
          <w:tcPr>
            <w:tcW w:w="1857" w:type="dxa"/>
            <w:vAlign w:val="center"/>
          </w:tcPr>
          <w:p w14:paraId="6EE9631A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0C2F25E3" w14:textId="77777777" w:rsidTr="00C54E8C">
        <w:trPr>
          <w:trHeight w:val="302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323242EA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HERRIA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/ LOCALIDAD</w:t>
            </w:r>
          </w:p>
        </w:tc>
        <w:tc>
          <w:tcPr>
            <w:tcW w:w="3222" w:type="dxa"/>
            <w:gridSpan w:val="2"/>
            <w:vAlign w:val="center"/>
          </w:tcPr>
          <w:p w14:paraId="4D3DCAFF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56A1771F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PROBINTZIA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PROVINCIA</w:t>
            </w:r>
          </w:p>
        </w:tc>
        <w:tc>
          <w:tcPr>
            <w:tcW w:w="1857" w:type="dxa"/>
            <w:vAlign w:val="center"/>
          </w:tcPr>
          <w:p w14:paraId="0B63BBFA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3C4E18B9" w14:textId="77777777" w:rsidTr="00C54E8C">
        <w:trPr>
          <w:trHeight w:val="38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7CD348F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TELEFONOA / TELÉFONO</w:t>
            </w:r>
          </w:p>
        </w:tc>
        <w:tc>
          <w:tcPr>
            <w:tcW w:w="3222" w:type="dxa"/>
            <w:gridSpan w:val="2"/>
            <w:vAlign w:val="center"/>
          </w:tcPr>
          <w:p w14:paraId="6666032D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7294BC26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E-MAIL</w:t>
            </w:r>
          </w:p>
        </w:tc>
        <w:tc>
          <w:tcPr>
            <w:tcW w:w="1857" w:type="dxa"/>
            <w:vAlign w:val="center"/>
          </w:tcPr>
          <w:p w14:paraId="4F02DFBC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1AE97CCB" w14:textId="77777777" w:rsidTr="00C54E8C">
        <w:trPr>
          <w:trHeight w:val="46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1B173A7D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EGIAZTATUTAKO TITULUAK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TITULACIÓN ACREDITADA</w:t>
            </w:r>
          </w:p>
        </w:tc>
        <w:tc>
          <w:tcPr>
            <w:tcW w:w="3222" w:type="dxa"/>
            <w:gridSpan w:val="2"/>
            <w:vAlign w:val="center"/>
          </w:tcPr>
          <w:p w14:paraId="652B999C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54B0EB75" w14:textId="77777777" w:rsidR="00C54E8C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URTEA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</w:p>
          <w:p w14:paraId="2245D606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AÑO</w:t>
            </w:r>
          </w:p>
        </w:tc>
        <w:tc>
          <w:tcPr>
            <w:tcW w:w="1857" w:type="dxa"/>
            <w:vAlign w:val="center"/>
          </w:tcPr>
          <w:p w14:paraId="6C307AF2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0A653A5C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687CA141" w14:textId="77777777" w:rsidR="00042B5F" w:rsidRPr="00330D38" w:rsidRDefault="00042B5F" w:rsidP="00AC7892">
      <w:pPr>
        <w:rPr>
          <w:rFonts w:ascii="EHUSans" w:hAnsi="EHUSans"/>
          <w:b/>
          <w:sz w:val="20"/>
          <w:szCs w:val="18"/>
          <w:lang w:val="eu-ES"/>
        </w:rPr>
      </w:pPr>
    </w:p>
    <w:p w14:paraId="10431F8C" w14:textId="77777777" w:rsidR="00D86052" w:rsidRPr="006756C0" w:rsidRDefault="006A7C6C" w:rsidP="00AC7892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AURKEZTU BEHARREKO DOKUMENTAZIOA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</w:t>
      </w:r>
      <w:r w:rsidRPr="006756C0">
        <w:rPr>
          <w:rFonts w:ascii="EHUSans" w:hAnsi="EHUSans"/>
          <w:b/>
          <w:i/>
          <w:color w:val="0070C0"/>
          <w:sz w:val="20"/>
          <w:szCs w:val="18"/>
        </w:rPr>
        <w:t>/</w:t>
      </w:r>
      <w:r w:rsidR="00D86052" w:rsidRPr="006756C0">
        <w:rPr>
          <w:rFonts w:ascii="EHUSans" w:hAnsi="EHUSans"/>
          <w:b/>
          <w:i/>
          <w:color w:val="0070C0"/>
          <w:sz w:val="20"/>
          <w:szCs w:val="18"/>
        </w:rPr>
        <w:t xml:space="preserve"> </w:t>
      </w:r>
      <w:r w:rsidR="009821F1" w:rsidRPr="006756C0">
        <w:rPr>
          <w:rFonts w:ascii="EHUSans" w:hAnsi="EHUSans"/>
          <w:b/>
          <w:i/>
          <w:color w:val="0070C0"/>
          <w:sz w:val="20"/>
          <w:szCs w:val="18"/>
        </w:rPr>
        <w:t>DOCUMENTACIÓ</w:t>
      </w:r>
      <w:r w:rsidR="00AC7892" w:rsidRPr="006756C0">
        <w:rPr>
          <w:rFonts w:ascii="EHUSans" w:hAnsi="EHUSans"/>
          <w:b/>
          <w:i/>
          <w:color w:val="0070C0"/>
          <w:sz w:val="20"/>
          <w:szCs w:val="18"/>
        </w:rPr>
        <w:t>N A PRESENTAR</w:t>
      </w:r>
    </w:p>
    <w:p w14:paraId="7A1DE4AB" w14:textId="77777777" w:rsidR="003623B3" w:rsidRPr="00330D38" w:rsidRDefault="00D86052" w:rsidP="00330D38">
      <w:pPr>
        <w:ind w:left="708"/>
        <w:rPr>
          <w:rFonts w:ascii="EHUSans" w:hAnsi="EHUSans"/>
          <w:i/>
          <w:sz w:val="18"/>
          <w:szCs w:val="18"/>
        </w:rPr>
      </w:pPr>
      <w:r w:rsidRPr="00330D38">
        <w:rPr>
          <w:rFonts w:ascii="EHUSans" w:hAnsi="EHUSans" w:cs="Times New Roman"/>
          <w:sz w:val="18"/>
          <w:szCs w:val="18"/>
        </w:rPr>
        <w:t xml:space="preserve"> 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Adierazi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X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batez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aurkeztutako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dokumentazioa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/ </w:t>
      </w:r>
      <w:r w:rsidR="003623B3" w:rsidRPr="00330D38">
        <w:rPr>
          <w:rFonts w:ascii="EHUSans" w:hAnsi="EHUSans"/>
          <w:i/>
          <w:sz w:val="18"/>
          <w:szCs w:val="18"/>
        </w:rPr>
        <w:t>Indicar con una X la documentación presentada</w:t>
      </w:r>
    </w:p>
    <w:tbl>
      <w:tblPr>
        <w:tblW w:w="9356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9"/>
        <w:gridCol w:w="2059"/>
        <w:gridCol w:w="2929"/>
        <w:gridCol w:w="743"/>
        <w:gridCol w:w="958"/>
        <w:gridCol w:w="1418"/>
      </w:tblGrid>
      <w:tr w:rsidR="003623B3" w:rsidRPr="00330D38" w14:paraId="61D20FE2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67DA77C5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CV LABURTUA, INGELESEZ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CV ABREVIADO EN INGLÉS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376" w:type="dxa"/>
            <w:gridSpan w:val="2"/>
            <w:vAlign w:val="center"/>
          </w:tcPr>
          <w:p w14:paraId="43319FF3" w14:textId="77777777" w:rsidR="003623B3" w:rsidRPr="00330D38" w:rsidRDefault="00C54E8C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object w:dxaOrig="1440" w:dyaOrig="1440" w14:anchorId="75BFC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3.3pt;height:17.9pt" o:ole="">
                  <v:imagedata r:id="rId8" o:title=""/>
                </v:shape>
                <w:control r:id="rId9" w:name="CheckBox1" w:shapeid="_x0000_i1051"/>
              </w:object>
            </w:r>
          </w:p>
        </w:tc>
      </w:tr>
      <w:tr w:rsidR="003623B3" w:rsidRPr="00330D38" w14:paraId="1C7176EA" w14:textId="77777777" w:rsidTr="002C72CC">
        <w:trPr>
          <w:trHeight w:val="42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52B82C70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ESPEDIENTE AKADEMIKOA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EXPEDIENTE ACADÉMICO</w:t>
            </w:r>
          </w:p>
        </w:tc>
        <w:tc>
          <w:tcPr>
            <w:tcW w:w="2376" w:type="dxa"/>
            <w:gridSpan w:val="2"/>
            <w:vAlign w:val="center"/>
          </w:tcPr>
          <w:p w14:paraId="7E8DAEA2" w14:textId="77777777" w:rsidR="003623B3" w:rsidRPr="00330D38" w:rsidRDefault="002C72CC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object w:dxaOrig="1440" w:dyaOrig="1440" w14:anchorId="59A5DE8D">
                <v:shape id="_x0000_i1053" type="#_x0000_t75" style="width:13.3pt;height:17.9pt" o:ole="">
                  <v:imagedata r:id="rId8" o:title=""/>
                </v:shape>
                <w:control r:id="rId10" w:name="CheckBox11" w:shapeid="_x0000_i1053"/>
              </w:object>
            </w:r>
          </w:p>
        </w:tc>
      </w:tr>
      <w:tr w:rsidR="003623B3" w:rsidRPr="00330D38" w14:paraId="5ED35D12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47EB9E70" w14:textId="77777777" w:rsidR="003623B3" w:rsidRPr="00330D38" w:rsidRDefault="00587649" w:rsidP="00587649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UPV/EHUrekiko LOTURAREN PROBA/PRUEBA VINCULACIÓ</w:t>
            </w:r>
            <w:r w:rsidR="003623B3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N UPV/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EHU</w:t>
            </w:r>
          </w:p>
          <w:p w14:paraId="352A07B4" w14:textId="77777777" w:rsidR="00587649" w:rsidRPr="00330D38" w:rsidRDefault="00587649" w:rsidP="00587649">
            <w:pPr>
              <w:rPr>
                <w:rFonts w:ascii="EHUSans" w:hAnsi="EHUSans" w:cs="Times New Roman"/>
                <w:i/>
                <w:sz w:val="20"/>
                <w:szCs w:val="20"/>
              </w:rPr>
            </w:pPr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(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Espediente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akademikoa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,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kontratuak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eta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abar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izan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daitezke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/P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uede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ser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el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expediente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académico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,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contratos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,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etc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)</w:t>
            </w:r>
          </w:p>
        </w:tc>
        <w:tc>
          <w:tcPr>
            <w:tcW w:w="2376" w:type="dxa"/>
            <w:gridSpan w:val="2"/>
            <w:vAlign w:val="center"/>
          </w:tcPr>
          <w:p w14:paraId="28765624" w14:textId="77777777" w:rsidR="003623B3" w:rsidRPr="00330D38" w:rsidRDefault="002C72CC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object w:dxaOrig="1440" w:dyaOrig="1440" w14:anchorId="4B57BDAF">
                <v:shape id="_x0000_i1055" type="#_x0000_t75" style="width:13.3pt;height:17.9pt" o:ole="">
                  <v:imagedata r:id="rId8" o:title=""/>
                </v:shape>
                <w:control r:id="rId11" w:name="CheckBox12" w:shapeid="_x0000_i1055"/>
              </w:object>
            </w:r>
          </w:p>
        </w:tc>
      </w:tr>
      <w:tr w:rsidR="003623B3" w:rsidRPr="00330D38" w14:paraId="69E61E03" w14:textId="77777777" w:rsidTr="002C72CC">
        <w:trPr>
          <w:trHeight w:val="45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6DA66C01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MOTIBAZIO GUTUNA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CARTA MOTIVACIÓN</w:t>
            </w:r>
          </w:p>
        </w:tc>
        <w:tc>
          <w:tcPr>
            <w:tcW w:w="2376" w:type="dxa"/>
            <w:gridSpan w:val="2"/>
            <w:vAlign w:val="center"/>
          </w:tcPr>
          <w:p w14:paraId="248A54DB" w14:textId="77777777" w:rsidR="003623B3" w:rsidRPr="00330D38" w:rsidRDefault="002C72CC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object w:dxaOrig="1440" w:dyaOrig="1440" w14:anchorId="0014C316">
                <v:shape id="_x0000_i1057" type="#_x0000_t75" style="width:13.3pt;height:17.9pt" o:ole="">
                  <v:imagedata r:id="rId8" o:title=""/>
                </v:shape>
                <w:control r:id="rId12" w:name="CheckBox13" w:shapeid="_x0000_i1057"/>
              </w:object>
            </w:r>
          </w:p>
        </w:tc>
      </w:tr>
      <w:tr w:rsidR="003623B3" w:rsidRPr="00330D38" w14:paraId="189D298E" w14:textId="77777777" w:rsidTr="002C72CC">
        <w:trPr>
          <w:trHeight w:val="40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3C1A4BBB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HIZKUNTZA MAILAREN ZIURTAGIRIA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ACREDITACIÓN DE DOMINIO DE IDIOMA</w:t>
            </w:r>
          </w:p>
        </w:tc>
        <w:tc>
          <w:tcPr>
            <w:tcW w:w="2376" w:type="dxa"/>
            <w:gridSpan w:val="2"/>
            <w:vAlign w:val="center"/>
          </w:tcPr>
          <w:p w14:paraId="57D81B53" w14:textId="77777777" w:rsidR="003623B3" w:rsidRPr="00330D38" w:rsidRDefault="002C72CC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object w:dxaOrig="1440" w:dyaOrig="1440" w14:anchorId="378CD4AC">
                <v:shape id="_x0000_i1059" type="#_x0000_t75" style="width:13.3pt;height:17.9pt" o:ole="">
                  <v:imagedata r:id="rId8" o:title=""/>
                </v:shape>
                <w:control r:id="rId13" w:name="CheckBox14" w:shapeid="_x0000_i1059"/>
              </w:object>
            </w:r>
          </w:p>
        </w:tc>
      </w:tr>
      <w:tr w:rsidR="002C72CC" w:rsidRPr="00330D38" w14:paraId="153DD4B1" w14:textId="77777777" w:rsidTr="00ED015D">
        <w:trPr>
          <w:trHeight w:val="426"/>
        </w:trPr>
        <w:tc>
          <w:tcPr>
            <w:tcW w:w="1249" w:type="dxa"/>
            <w:vMerge w:val="restart"/>
            <w:tcBorders>
              <w:left w:val="nil"/>
            </w:tcBorders>
            <w:vAlign w:val="center"/>
          </w:tcPr>
          <w:p w14:paraId="604FDD5D" w14:textId="77777777" w:rsidR="002C72CC" w:rsidRPr="00330D38" w:rsidRDefault="002C72CC" w:rsidP="003623B3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72EC1C23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INGELESA/ INGLES</w:t>
            </w:r>
          </w:p>
        </w:tc>
        <w:tc>
          <w:tcPr>
            <w:tcW w:w="6048" w:type="dxa"/>
            <w:gridSpan w:val="4"/>
            <w:vAlign w:val="center"/>
          </w:tcPr>
          <w:p w14:paraId="6700655F" w14:textId="77777777" w:rsidR="002C72CC" w:rsidRPr="00330D38" w:rsidRDefault="002C72CC" w:rsidP="002C72CC">
            <w:pPr>
              <w:spacing w:before="80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30C78E5F">
                <v:shape id="_x0000_i1061" type="#_x0000_t75" style="width:30.75pt;height:17.9pt" o:ole="">
                  <v:imagedata r:id="rId14" o:title=""/>
                </v:shape>
                <w:control r:id="rId15" w:name="CheckBox6" w:shapeid="_x0000_i1061"/>
              </w:object>
            </w:r>
            <w:r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72ADA95A">
                <v:shape id="_x0000_i1063" type="#_x0000_t75" style="width:30.75pt;height:17.9pt" o:ole="">
                  <v:imagedata r:id="rId16" o:title=""/>
                </v:shape>
                <w:control r:id="rId17" w:name="CheckBox7" w:shapeid="_x0000_i1063"/>
              </w:objec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0B46CF8B">
                <v:shape id="_x0000_i1065" type="#_x0000_t75" style="width:29.35pt;height:17.9pt" o:ole="">
                  <v:imagedata r:id="rId18" o:title=""/>
                </v:shape>
                <w:control r:id="rId19" w:name="CheckBox8" w:shapeid="_x0000_i1065"/>
              </w:objec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3694C610">
                <v:shape id="_x0000_i1067" type="#_x0000_t75" style="width:39pt;height:17.9pt" o:ole="">
                  <v:imagedata r:id="rId20" o:title=""/>
                </v:shape>
                <w:control r:id="rId21" w:name="CheckBox9" w:shapeid="_x0000_i1067"/>
              </w:object>
            </w:r>
          </w:p>
        </w:tc>
      </w:tr>
      <w:tr w:rsidR="002C72CC" w:rsidRPr="00330D38" w14:paraId="351383C8" w14:textId="77777777" w:rsidTr="002C72CC">
        <w:trPr>
          <w:trHeight w:val="419"/>
        </w:trPr>
        <w:tc>
          <w:tcPr>
            <w:tcW w:w="1249" w:type="dxa"/>
            <w:vMerge/>
            <w:tcBorders>
              <w:left w:val="nil"/>
              <w:bottom w:val="nil"/>
            </w:tcBorders>
            <w:vAlign w:val="center"/>
          </w:tcPr>
          <w:p w14:paraId="0015425A" w14:textId="77777777" w:rsidR="002C72CC" w:rsidRPr="00330D38" w:rsidRDefault="002C72CC" w:rsidP="00042B5F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4A9F2513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BESTEAK/OTROS</w:t>
            </w:r>
          </w:p>
        </w:tc>
        <w:tc>
          <w:tcPr>
            <w:tcW w:w="2929" w:type="dxa"/>
            <w:vAlign w:val="center"/>
          </w:tcPr>
          <w:p w14:paraId="565E3473" w14:textId="77777777" w:rsidR="002C72CC" w:rsidRPr="00330D38" w:rsidRDefault="002C72CC" w:rsidP="00042B5F">
            <w:pPr>
              <w:ind w:left="14"/>
              <w:rPr>
                <w:rFonts w:ascii="EHUSans" w:hAnsi="EHUSans"/>
                <w:i/>
                <w:sz w:val="18"/>
                <w:szCs w:val="18"/>
              </w:rPr>
            </w:pP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047F20FE">
                <v:shape id="_x0000_i1069" type="#_x0000_t75" style="width:30.75pt;height:17.9pt" o:ole="">
                  <v:imagedata r:id="rId22" o:title=""/>
                </v:shape>
                <w:control r:id="rId23" w:name="CheckBox61" w:shapeid="_x0000_i1069"/>
              </w:object>
            </w:r>
            <w:r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1C216733">
                <v:shape id="_x0000_i1071" type="#_x0000_t75" style="width:30.75pt;height:17.9pt" o:ole="">
                  <v:imagedata r:id="rId24" o:title=""/>
                </v:shape>
                <w:control r:id="rId25" w:name="CheckBox71" w:shapeid="_x0000_i1071"/>
              </w:objec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4880C879">
                <v:shape id="_x0000_i1073" type="#_x0000_t75" style="width:29.35pt;height:17.9pt" o:ole="">
                  <v:imagedata r:id="rId26" o:title=""/>
                </v:shape>
                <w:control r:id="rId27" w:name="CheckBox81" w:shapeid="_x0000_i1073"/>
              </w:object>
            </w:r>
            <w:r>
              <w:rPr>
                <w:rFonts w:ascii="EHUSans" w:hAnsi="EHUSans"/>
                <w:i/>
                <w:sz w:val="18"/>
                <w:szCs w:val="18"/>
              </w:rPr>
              <w:object w:dxaOrig="1440" w:dyaOrig="1440" w14:anchorId="0F97A599">
                <v:shape id="_x0000_i1075" type="#_x0000_t75" style="width:39pt;height:17.9pt" o:ole="">
                  <v:imagedata r:id="rId28" o:title=""/>
                </v:shape>
                <w:control r:id="rId29" w:name="CheckBox91" w:shapeid="_x0000_i1075"/>
              </w:objec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F127D" w14:textId="77777777" w:rsidR="002C72CC" w:rsidRPr="002C72CC" w:rsidRDefault="002C72CC" w:rsidP="002C72C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2C72CC">
              <w:rPr>
                <w:rFonts w:ascii="EHUSans" w:hAnsi="EHUSans"/>
                <w:b/>
                <w:i/>
                <w:sz w:val="18"/>
                <w:szCs w:val="18"/>
              </w:rPr>
              <w:t>INDICAR IDIOMA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454923" w14:textId="77777777" w:rsidR="002C72CC" w:rsidRPr="00330D38" w:rsidRDefault="002C72CC" w:rsidP="00D86052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48B34EBF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21E0CCFB" w14:textId="77777777" w:rsidR="00D86052" w:rsidRPr="00330D38" w:rsidRDefault="00D86052" w:rsidP="00D86052">
      <w:pPr>
        <w:pStyle w:val="Prrafodelista"/>
        <w:ind w:right="-35"/>
        <w:jc w:val="both"/>
        <w:rPr>
          <w:rFonts w:ascii="EHUSans" w:hAnsi="EHUSans"/>
          <w:b/>
          <w:i/>
          <w:sz w:val="18"/>
          <w:szCs w:val="18"/>
          <w:lang w:val="eu-ES"/>
        </w:rPr>
      </w:pPr>
    </w:p>
    <w:p w14:paraId="4824799F" w14:textId="77777777" w:rsidR="00D86052" w:rsidRPr="006756C0" w:rsidRDefault="009E62CE" w:rsidP="00587649">
      <w:pPr>
        <w:pStyle w:val="Prrafodelista"/>
        <w:numPr>
          <w:ilvl w:val="0"/>
          <w:numId w:val="1"/>
        </w:numPr>
        <w:ind w:right="-35"/>
        <w:jc w:val="both"/>
        <w:rPr>
          <w:rFonts w:ascii="EHUSans" w:hAnsi="EHUSans"/>
          <w:b/>
          <w:i/>
          <w:color w:val="0070C0"/>
          <w:sz w:val="20"/>
          <w:szCs w:val="18"/>
          <w:lang w:val="eu-ES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HAINBAT EKINTZATARAKO ESKAERAK AURKEZTEN BADUZU, LEHENTASUN-HURRENKERA ADIERAZI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/ 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EN EL CA</w:t>
      </w:r>
      <w:r w:rsidR="00E87BF5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SO DE PRESENTAR SOLICITUDES A MÁS DE UNA ACCIÓ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 xml:space="preserve">N, </w:t>
      </w:r>
      <w:r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INDICAR EL ORDEN DE PREFERENCIA</w:t>
      </w:r>
    </w:p>
    <w:tbl>
      <w:tblPr>
        <w:tblW w:w="909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71"/>
        <w:gridCol w:w="5020"/>
      </w:tblGrid>
      <w:tr w:rsidR="00042B5F" w:rsidRPr="00330D38" w14:paraId="6A1A8E81" w14:textId="77777777" w:rsidTr="00330D38">
        <w:trPr>
          <w:trHeight w:val="812"/>
          <w:jc w:val="center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A5AAAB2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 / ACCIÓN</w:t>
            </w:r>
          </w:p>
        </w:tc>
        <w:tc>
          <w:tcPr>
            <w:tcW w:w="5020" w:type="dxa"/>
            <w:shd w:val="clear" w:color="auto" w:fill="D9D9D9" w:themeFill="background1" w:themeFillShade="D9"/>
            <w:vAlign w:val="center"/>
          </w:tcPr>
          <w:p w14:paraId="435331A6" w14:textId="77777777" w:rsidR="00042B5F" w:rsidRPr="00330D38" w:rsidRDefault="00042B5F" w:rsidP="00330D38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LEHENTASUN-HURRENKERA</w:t>
            </w:r>
            <w:r w:rsidR="00330D38" w:rsidRPr="00330D38">
              <w:rPr>
                <w:rFonts w:ascii="EHUSans" w:hAnsi="EHUSans"/>
                <w:b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</w:rPr>
              <w:t>ORDEN PRIORIDAD</w:t>
            </w:r>
            <w:r w:rsidR="00D86052" w:rsidRPr="00330D38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  <w:p w14:paraId="69A495FA" w14:textId="77777777" w:rsidR="00D86052" w:rsidRPr="00330D38" w:rsidRDefault="00D86052" w:rsidP="00D86052">
            <w:pPr>
              <w:spacing w:before="80"/>
              <w:jc w:val="center"/>
              <w:rPr>
                <w:rFonts w:ascii="EHUSans" w:hAnsi="EHUSans"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i/>
                <w:sz w:val="18"/>
                <w:szCs w:val="18"/>
              </w:rPr>
              <w:t>(1º, 2º, 3º, …)</w:t>
            </w:r>
          </w:p>
        </w:tc>
      </w:tr>
      <w:tr w:rsidR="002E17FD" w:rsidRPr="00330D38" w14:paraId="218D19F8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17D9E047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2.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2E17FD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</w:t>
            </w:r>
            <w:r w:rsidR="00024BB3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CCIÓN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 xml:space="preserve"> 2</w:t>
            </w:r>
          </w:p>
        </w:tc>
        <w:tc>
          <w:tcPr>
            <w:tcW w:w="5020" w:type="dxa"/>
            <w:vAlign w:val="center"/>
          </w:tcPr>
          <w:p w14:paraId="1C7DCF79" w14:textId="77777777" w:rsidR="002E17FD" w:rsidRPr="00330D38" w:rsidRDefault="002E17FD" w:rsidP="00C54E8C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57C36D37" w14:textId="77777777" w:rsidTr="00330D38">
        <w:trPr>
          <w:trHeight w:val="275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3D29FDBC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3.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3</w:t>
            </w:r>
          </w:p>
        </w:tc>
        <w:tc>
          <w:tcPr>
            <w:tcW w:w="5020" w:type="dxa"/>
            <w:vAlign w:val="center"/>
          </w:tcPr>
          <w:p w14:paraId="0EF7E972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6015AF3A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7F41B6A9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4.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4</w:t>
            </w:r>
          </w:p>
        </w:tc>
        <w:tc>
          <w:tcPr>
            <w:tcW w:w="5020" w:type="dxa"/>
            <w:vAlign w:val="center"/>
          </w:tcPr>
          <w:p w14:paraId="17096FE0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  <w:tr w:rsidR="00042B5F" w:rsidRPr="00330D38" w14:paraId="7AEB421E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3AF02F85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5. EKINTZA  /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5</w:t>
            </w:r>
          </w:p>
        </w:tc>
        <w:tc>
          <w:tcPr>
            <w:tcW w:w="5020" w:type="dxa"/>
            <w:vAlign w:val="center"/>
          </w:tcPr>
          <w:p w14:paraId="2B5BC6ED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18E4CF9F" w14:textId="77777777" w:rsidR="00E35765" w:rsidRDefault="00E35765"/>
    <w:p w14:paraId="50EF1904" w14:textId="77777777" w:rsidR="00E35765" w:rsidRDefault="00E35765"/>
    <w:tbl>
      <w:tblPr>
        <w:tblW w:w="909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71"/>
        <w:gridCol w:w="5020"/>
      </w:tblGrid>
      <w:tr w:rsidR="00E35765" w:rsidRPr="00330D38" w14:paraId="73DA7022" w14:textId="77777777" w:rsidTr="00330D38">
        <w:trPr>
          <w:trHeight w:val="64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157C6E0E" w14:textId="2A669042" w:rsidR="00E35765" w:rsidRPr="00330D38" w:rsidRDefault="00E35765" w:rsidP="00D86052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>MIRKOKONTAKIZUNAK / MICRORRELATOS</w:t>
            </w:r>
          </w:p>
        </w:tc>
        <w:tc>
          <w:tcPr>
            <w:tcW w:w="5020" w:type="dxa"/>
            <w:vAlign w:val="center"/>
          </w:tcPr>
          <w:p w14:paraId="6196DE49" w14:textId="25829AD8" w:rsidR="00E35765" w:rsidRPr="00330D38" w:rsidRDefault="00E35765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t xml:space="preserve">EKINTZA HONETARAKO EZ DU </w:t>
            </w:r>
            <w:r w:rsidRPr="00E35765">
              <w:rPr>
                <w:rFonts w:ascii="EHUSans" w:hAnsi="EHUSans"/>
                <w:sz w:val="18"/>
                <w:szCs w:val="18"/>
              </w:rPr>
              <w:t>LEHENTASUN-HURRENKERA</w:t>
            </w:r>
            <w:r>
              <w:rPr>
                <w:rFonts w:ascii="EHUSans" w:hAnsi="EHUSans"/>
                <w:sz w:val="18"/>
                <w:szCs w:val="18"/>
              </w:rPr>
              <w:t xml:space="preserve"> ERABILTZEN</w:t>
            </w:r>
            <w:r w:rsidRPr="00E35765">
              <w:rPr>
                <w:rFonts w:ascii="EHUSans" w:hAnsi="EHUSans"/>
                <w:sz w:val="18"/>
                <w:szCs w:val="18"/>
              </w:rPr>
              <w:t xml:space="preserve"> / </w:t>
            </w:r>
            <w:r>
              <w:rPr>
                <w:rFonts w:ascii="EHUSans" w:hAnsi="EHUSans"/>
                <w:sz w:val="18"/>
                <w:szCs w:val="18"/>
              </w:rPr>
              <w:t xml:space="preserve">NO SE APLICA EL </w:t>
            </w:r>
            <w:r w:rsidRPr="00E35765">
              <w:rPr>
                <w:rFonts w:ascii="EHUSans" w:hAnsi="EHUSans"/>
                <w:sz w:val="18"/>
                <w:szCs w:val="18"/>
              </w:rPr>
              <w:t>ORDEN PRIORIDAD</w:t>
            </w:r>
            <w:r>
              <w:rPr>
                <w:rFonts w:ascii="EHUSans" w:hAnsi="EHUSans"/>
                <w:sz w:val="18"/>
                <w:szCs w:val="18"/>
              </w:rPr>
              <w:t xml:space="preserve"> EN ESTA ACCIÓN</w:t>
            </w:r>
          </w:p>
        </w:tc>
      </w:tr>
      <w:tr w:rsidR="003623B3" w:rsidRPr="00330D38" w14:paraId="36DF0C99" w14:textId="77777777" w:rsidTr="00330D38">
        <w:trPr>
          <w:trHeight w:val="64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2E5478CD" w14:textId="77777777" w:rsidR="003623B3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6. </w:t>
            </w:r>
            <w:r w:rsidR="003623B3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EKINTZA  /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6</w:t>
            </w:r>
          </w:p>
        </w:tc>
        <w:tc>
          <w:tcPr>
            <w:tcW w:w="5020" w:type="dxa"/>
            <w:vAlign w:val="center"/>
          </w:tcPr>
          <w:p w14:paraId="79AB2CB5" w14:textId="77777777" w:rsidR="003623B3" w:rsidRPr="00330D38" w:rsidRDefault="003623B3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25F31257" w14:textId="77777777" w:rsidR="00330D38" w:rsidRPr="00BC77A4" w:rsidRDefault="00330D38" w:rsidP="00330D38">
      <w:pPr>
        <w:ind w:left="708"/>
        <w:rPr>
          <w:rFonts w:ascii="EHUSans" w:hAnsi="EHUSans" w:cs="Times New Roman"/>
          <w:i/>
          <w:sz w:val="18"/>
          <w:szCs w:val="18"/>
          <w:highlight w:val="yellow"/>
        </w:rPr>
      </w:pP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lastRenderedPageBreak/>
        <w:t>Gogoratu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informazioa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osatzeko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unibertsitatearen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webgunean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eskuragarri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dagoen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 xml:space="preserve">online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>formularioa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bete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dela,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bertan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destinoak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modu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zehatzagoan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aukeratu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baitira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.</w:t>
      </w:r>
    </w:p>
    <w:p w14:paraId="79135564" w14:textId="77777777" w:rsidR="00330D38" w:rsidRPr="00330D38" w:rsidRDefault="00330D38" w:rsidP="00330D38">
      <w:pPr>
        <w:ind w:left="708"/>
        <w:rPr>
          <w:rFonts w:ascii="EHUSans" w:hAnsi="EHUSans"/>
          <w:i/>
          <w:sz w:val="18"/>
          <w:szCs w:val="18"/>
        </w:rPr>
      </w:pPr>
      <w:r w:rsidRPr="00BC77A4">
        <w:rPr>
          <w:rFonts w:ascii="EHUSans" w:hAnsi="EHUSans"/>
          <w:i/>
          <w:sz w:val="18"/>
          <w:szCs w:val="18"/>
          <w:highlight w:val="yellow"/>
        </w:rPr>
        <w:t xml:space="preserve">Se recuerda que se debe completar esta información mediante rellenar el </w:t>
      </w:r>
      <w:r w:rsidRPr="00BC77A4">
        <w:rPr>
          <w:rFonts w:ascii="EHUSans" w:hAnsi="EHUSans"/>
          <w:i/>
          <w:sz w:val="18"/>
          <w:szCs w:val="18"/>
          <w:highlight w:val="yellow"/>
          <w:u w:val="single"/>
        </w:rPr>
        <w:t>formulario online</w:t>
      </w:r>
      <w:r w:rsidRPr="00BC77A4">
        <w:rPr>
          <w:rFonts w:ascii="EHUSans" w:hAnsi="EHUSans"/>
          <w:i/>
          <w:sz w:val="18"/>
          <w:szCs w:val="18"/>
          <w:highlight w:val="yellow"/>
        </w:rPr>
        <w:t xml:space="preserve"> disponible en la página web de la universidad, donde se deben elegir los destinos de manera más detallada.</w:t>
      </w:r>
    </w:p>
    <w:sectPr w:rsidR="00330D38" w:rsidRPr="00330D38" w:rsidSect="00D86052">
      <w:headerReference w:type="default" r:id="rId30"/>
      <w:footerReference w:type="default" r:id="rId31"/>
      <w:pgSz w:w="11906" w:h="16838" w:code="9"/>
      <w:pgMar w:top="1440" w:right="1080" w:bottom="1440" w:left="108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110E" w14:textId="77777777" w:rsidR="00330D38" w:rsidRDefault="00330D38" w:rsidP="00533799">
      <w:pPr>
        <w:pStyle w:val="Encabezado"/>
      </w:pPr>
      <w:r>
        <w:separator/>
      </w:r>
    </w:p>
  </w:endnote>
  <w:endnote w:type="continuationSeparator" w:id="0">
    <w:p w14:paraId="09B6C258" w14:textId="77777777" w:rsidR="00330D38" w:rsidRDefault="00330D38" w:rsidP="00533799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AE4B" w14:textId="77777777" w:rsidR="00330D38" w:rsidRDefault="00330D38" w:rsidP="00D86052">
    <w:pPr>
      <w:pStyle w:val="Piedepgina"/>
      <w:tabs>
        <w:tab w:val="clear" w:pos="4252"/>
        <w:tab w:val="clear" w:pos="8504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5373" w14:textId="77777777" w:rsidR="00330D38" w:rsidRDefault="00330D38" w:rsidP="00533799">
      <w:pPr>
        <w:pStyle w:val="Encabezado"/>
      </w:pPr>
      <w:r>
        <w:separator/>
      </w:r>
    </w:p>
  </w:footnote>
  <w:footnote w:type="continuationSeparator" w:id="0">
    <w:p w14:paraId="1346AEB2" w14:textId="77777777" w:rsidR="00330D38" w:rsidRDefault="00330D38" w:rsidP="00533799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3"/>
      <w:gridCol w:w="1394"/>
    </w:tblGrid>
    <w:tr w:rsidR="00330D38" w:rsidRPr="00907AAC" w14:paraId="44A0E081" w14:textId="77777777" w:rsidTr="00186750">
      <w:trPr>
        <w:trHeight w:val="823"/>
      </w:trPr>
      <w:tc>
        <w:tcPr>
          <w:tcW w:w="7513" w:type="dxa"/>
          <w:vAlign w:val="center"/>
        </w:tcPr>
        <w:p w14:paraId="19AFF067" w14:textId="7F47222B" w:rsidR="00330D38" w:rsidRPr="008A69DA" w:rsidRDefault="00186750" w:rsidP="00186750">
          <w:pPr>
            <w:tabs>
              <w:tab w:val="left" w:pos="0"/>
            </w:tabs>
            <w:rPr>
              <w:rFonts w:ascii="Verdana" w:hAnsi="Verdana"/>
              <w:b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6F6C334" wp14:editId="23AB9E33">
                <wp:extent cx="1549238" cy="713496"/>
                <wp:effectExtent l="0" t="0" r="0" b="0"/>
                <wp:docPr id="20790310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1391" cy="7190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4" w:type="dxa"/>
        </w:tcPr>
        <w:p w14:paraId="0DA66C99" w14:textId="77777777" w:rsidR="00330D38" w:rsidRPr="008A69DA" w:rsidRDefault="00330D38" w:rsidP="00743EA6">
          <w:pPr>
            <w:pStyle w:val="ZDGName"/>
            <w:rPr>
              <w:lang w:val="es-ES"/>
            </w:rPr>
          </w:pPr>
          <w:r>
            <w:rPr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26090078" wp14:editId="4263B686">
                <wp:extent cx="628650" cy="886397"/>
                <wp:effectExtent l="0" t="0" r="0" b="0"/>
                <wp:docPr id="61" name="Imagen 61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D1942B" w14:textId="77777777" w:rsidR="00330D38" w:rsidRDefault="00330D38" w:rsidP="00042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4747E"/>
    <w:multiLevelType w:val="hybridMultilevel"/>
    <w:tmpl w:val="92A07E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1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5A"/>
    <w:rsid w:val="000023D0"/>
    <w:rsid w:val="000070CD"/>
    <w:rsid w:val="00013FA0"/>
    <w:rsid w:val="00024BB3"/>
    <w:rsid w:val="00030244"/>
    <w:rsid w:val="00042B33"/>
    <w:rsid w:val="00042B5F"/>
    <w:rsid w:val="00060F50"/>
    <w:rsid w:val="000769B7"/>
    <w:rsid w:val="000D5547"/>
    <w:rsid w:val="000E02E4"/>
    <w:rsid w:val="000F5869"/>
    <w:rsid w:val="00123EBA"/>
    <w:rsid w:val="001379D6"/>
    <w:rsid w:val="001666BE"/>
    <w:rsid w:val="001744FC"/>
    <w:rsid w:val="00176455"/>
    <w:rsid w:val="001822FA"/>
    <w:rsid w:val="00186750"/>
    <w:rsid w:val="00186F4A"/>
    <w:rsid w:val="00196C68"/>
    <w:rsid w:val="001A6DC5"/>
    <w:rsid w:val="001B2FC7"/>
    <w:rsid w:val="001C2329"/>
    <w:rsid w:val="001E751B"/>
    <w:rsid w:val="00216503"/>
    <w:rsid w:val="002347AF"/>
    <w:rsid w:val="00235082"/>
    <w:rsid w:val="002A4DD4"/>
    <w:rsid w:val="002C155A"/>
    <w:rsid w:val="002C72CC"/>
    <w:rsid w:val="002E17FD"/>
    <w:rsid w:val="00315372"/>
    <w:rsid w:val="00325CBD"/>
    <w:rsid w:val="00330D38"/>
    <w:rsid w:val="003525C6"/>
    <w:rsid w:val="00354B2A"/>
    <w:rsid w:val="003623B3"/>
    <w:rsid w:val="003B0006"/>
    <w:rsid w:val="003B77ED"/>
    <w:rsid w:val="003C1B4E"/>
    <w:rsid w:val="003C6B34"/>
    <w:rsid w:val="003E065D"/>
    <w:rsid w:val="0043155B"/>
    <w:rsid w:val="004449C8"/>
    <w:rsid w:val="00473217"/>
    <w:rsid w:val="004837D9"/>
    <w:rsid w:val="0049565E"/>
    <w:rsid w:val="004C6332"/>
    <w:rsid w:val="004E0060"/>
    <w:rsid w:val="005003C6"/>
    <w:rsid w:val="005070D5"/>
    <w:rsid w:val="005234DB"/>
    <w:rsid w:val="00533799"/>
    <w:rsid w:val="005832EF"/>
    <w:rsid w:val="00587649"/>
    <w:rsid w:val="005B0BF1"/>
    <w:rsid w:val="005B56F7"/>
    <w:rsid w:val="005E0BB9"/>
    <w:rsid w:val="006263A6"/>
    <w:rsid w:val="00627081"/>
    <w:rsid w:val="00637AB8"/>
    <w:rsid w:val="0064441F"/>
    <w:rsid w:val="0066589C"/>
    <w:rsid w:val="006756C0"/>
    <w:rsid w:val="006A7C6C"/>
    <w:rsid w:val="006B0E41"/>
    <w:rsid w:val="006B6BC7"/>
    <w:rsid w:val="006D5E9F"/>
    <w:rsid w:val="006F1F5A"/>
    <w:rsid w:val="00716EFB"/>
    <w:rsid w:val="00743EA6"/>
    <w:rsid w:val="00745316"/>
    <w:rsid w:val="00750C6A"/>
    <w:rsid w:val="007676F6"/>
    <w:rsid w:val="00784356"/>
    <w:rsid w:val="007B0B64"/>
    <w:rsid w:val="007E5996"/>
    <w:rsid w:val="00844965"/>
    <w:rsid w:val="00851ABD"/>
    <w:rsid w:val="008551CD"/>
    <w:rsid w:val="00862CC3"/>
    <w:rsid w:val="00874EA2"/>
    <w:rsid w:val="00876EA1"/>
    <w:rsid w:val="008E36C0"/>
    <w:rsid w:val="008F3955"/>
    <w:rsid w:val="00913292"/>
    <w:rsid w:val="00913A0D"/>
    <w:rsid w:val="00922DF3"/>
    <w:rsid w:val="0094749D"/>
    <w:rsid w:val="0095059A"/>
    <w:rsid w:val="009821F1"/>
    <w:rsid w:val="009B0F33"/>
    <w:rsid w:val="009E62CE"/>
    <w:rsid w:val="00A220EA"/>
    <w:rsid w:val="00A233FB"/>
    <w:rsid w:val="00A6681F"/>
    <w:rsid w:val="00A93D58"/>
    <w:rsid w:val="00A948B3"/>
    <w:rsid w:val="00AA50A8"/>
    <w:rsid w:val="00AB0051"/>
    <w:rsid w:val="00AC0288"/>
    <w:rsid w:val="00AC23ED"/>
    <w:rsid w:val="00AC7892"/>
    <w:rsid w:val="00AF1A74"/>
    <w:rsid w:val="00AF63CC"/>
    <w:rsid w:val="00AF732A"/>
    <w:rsid w:val="00B331A0"/>
    <w:rsid w:val="00B52D63"/>
    <w:rsid w:val="00B72810"/>
    <w:rsid w:val="00B76BE6"/>
    <w:rsid w:val="00BC77A4"/>
    <w:rsid w:val="00BC7CA7"/>
    <w:rsid w:val="00BE339C"/>
    <w:rsid w:val="00BE5AE6"/>
    <w:rsid w:val="00C2577B"/>
    <w:rsid w:val="00C33838"/>
    <w:rsid w:val="00C3776D"/>
    <w:rsid w:val="00C54E8C"/>
    <w:rsid w:val="00C62F1A"/>
    <w:rsid w:val="00C657DF"/>
    <w:rsid w:val="00CF29AA"/>
    <w:rsid w:val="00D01C9A"/>
    <w:rsid w:val="00D26DE6"/>
    <w:rsid w:val="00D50805"/>
    <w:rsid w:val="00D573C0"/>
    <w:rsid w:val="00D757B4"/>
    <w:rsid w:val="00D86052"/>
    <w:rsid w:val="00DC6A9F"/>
    <w:rsid w:val="00DD083E"/>
    <w:rsid w:val="00DD1FD6"/>
    <w:rsid w:val="00DD7D02"/>
    <w:rsid w:val="00DE25AB"/>
    <w:rsid w:val="00E06043"/>
    <w:rsid w:val="00E35765"/>
    <w:rsid w:val="00E55546"/>
    <w:rsid w:val="00E556D6"/>
    <w:rsid w:val="00E7081A"/>
    <w:rsid w:val="00E87BF5"/>
    <w:rsid w:val="00F077CC"/>
    <w:rsid w:val="00F269F6"/>
    <w:rsid w:val="00F64F1C"/>
    <w:rsid w:val="00F715B0"/>
    <w:rsid w:val="00F929AA"/>
    <w:rsid w:val="00F92AE4"/>
    <w:rsid w:val="00FC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2EE37331"/>
  <w15:docId w15:val="{D6D50364-1EEB-4B01-BD4E-B240C659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6BE6"/>
    <w:rPr>
      <w:rFonts w:ascii="Arial" w:hAnsi="Arial" w:cs="Arial"/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B7281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unhideWhenUsed/>
    <w:qFormat/>
    <w:rsid w:val="00743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263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263A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2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186F4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B72810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7281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ZDGName">
    <w:name w:val="Z_DGName"/>
    <w:basedOn w:val="Normal"/>
    <w:rsid w:val="00743EA6"/>
    <w:pPr>
      <w:widowControl w:val="0"/>
      <w:autoSpaceDE w:val="0"/>
      <w:autoSpaceDN w:val="0"/>
      <w:ind w:right="85"/>
    </w:pPr>
    <w:rPr>
      <w:sz w:val="16"/>
      <w:szCs w:val="16"/>
      <w:lang w:val="fr-FR" w:eastAsia="en-GB"/>
    </w:rPr>
  </w:style>
  <w:style w:type="character" w:customStyle="1" w:styleId="Ttulo4Car">
    <w:name w:val="Título 4 Car"/>
    <w:basedOn w:val="Fuentedeprrafopredeter"/>
    <w:link w:val="Ttulo4"/>
    <w:rsid w:val="00743EA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Prrafodelista">
    <w:name w:val="List Paragraph"/>
    <w:basedOn w:val="Normal"/>
    <w:uiPriority w:val="34"/>
    <w:qFormat/>
    <w:rsid w:val="00D86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image" Target="media/image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9.wmf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control" Target="activeX/activeX12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0.pn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vzmurea\Datos%20de%20programa\Microsoft\Plantillas\CARTA%20PRIMERA%20HOJA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1D8E85B-7B19-4535-BD05-AF66C0F6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PRIMERA HOJA.dot</Template>
  <TotalTime>5</TotalTime>
  <Pages>2</Pages>
  <Words>254</Words>
  <Characters>1991</Characters>
  <Application>Microsoft Office Word</Application>
  <DocSecurity>0</DocSecurity>
  <Lines>46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EHU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svzmurea</dc:creator>
  <cp:lastModifiedBy>JUAN CARLOS CASTILLO MARTINEZ</cp:lastModifiedBy>
  <cp:revision>2</cp:revision>
  <cp:lastPrinted>2010-11-04T11:55:00Z</cp:lastPrinted>
  <dcterms:created xsi:type="dcterms:W3CDTF">2025-03-04T09:21:00Z</dcterms:created>
  <dcterms:modified xsi:type="dcterms:W3CDTF">2025-03-04T09:21:00Z</dcterms:modified>
</cp:coreProperties>
</file>